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1910" w:h="16840"/>
          <w:pgMar w:top="0" w:bottom="0" w:left="0" w:right="0"/>
        </w:sectPr>
      </w:pPr>
    </w:p>
    <w:p>
      <w:pPr>
        <w:spacing w:before="88"/>
        <w:ind w:left="1009" w:right="0" w:firstLine="0"/>
        <w:jc w:val="left"/>
        <w:rPr>
          <w:rFonts w:ascii="Cambria" w:hAnsi="Cambria" w:cs="Cambria" w:eastAsia="Cambria"/>
          <w:sz w:val="118"/>
          <w:szCs w:val="118"/>
        </w:rPr>
      </w:pPr>
      <w:r>
        <w:rPr/>
        <w:pict>
          <v:group style="position:absolute;margin-left:-1.25pt;margin-top:-23.506449pt;width:596.550pt;height:122.85pt;mso-position-horizontal-relative:page;mso-position-vertical-relative:paragraph;z-index:-776" coordorigin="-25,-470" coordsize="11931,2457">
            <v:group style="position:absolute;left:10;top:1791;width:11896;height:196" coordorigin="10,1791" coordsize="11896,196">
              <v:shape style="position:absolute;left:10;top:1791;width:11896;height:196" coordorigin="10,1791" coordsize="11896,196" path="m10,1986l11906,1986,11906,1791,10,1791,10,1986xe" filled="true" fillcolor="#84a8c0" stroked="false">
                <v:path arrowok="t"/>
                <v:fill type="solid"/>
              </v:shape>
            </v:group>
            <v:group style="position:absolute;left:5;top:1731;width:2;height:60" coordorigin="5,1731" coordsize="2,60">
              <v:shape style="position:absolute;left:5;top:1731;width:2;height:60" coordorigin="5,1731" coordsize="0,60" path="m5,1731l5,1791e" filled="false" stroked="true" strokeweight="3pt" strokecolor="#ffffff">
                <v:path arrowok="t"/>
              </v:shape>
            </v:group>
            <v:group style="position:absolute;left:0;top:-470;width:11906;height:2262" coordorigin="0,-470" coordsize="11906,2262">
              <v:shape style="position:absolute;left:0;top:-470;width:11906;height:2262" coordorigin="0,-470" coordsize="11906,2262" path="m0,1791l11906,1791,11906,-470,0,-470,0,1791xe" filled="true" fillcolor="#007396" stroked="false">
                <v:path arrowok="t"/>
                <v:fill type="solid"/>
              </v:shape>
            </v:group>
            <v:group style="position:absolute;left:4733;top:269;width:2;height:1100" coordorigin="4733,269" coordsize="2,1100">
              <v:shape style="position:absolute;left:4733;top:269;width:2;height:1100" coordorigin="4733,269" coordsize="0,1100" path="m4733,269l4733,1369e" filled="false" stroked="true" strokeweight="1pt" strokecolor="#c4d7da">
                <v:path arrowok="t"/>
              </v:shape>
            </v:group>
            <w10:wrap type="none"/>
          </v:group>
        </w:pict>
      </w:r>
      <w:r>
        <w:rPr>
          <w:rFonts w:ascii="Cambria"/>
          <w:color w:val="FFFFFF"/>
          <w:sz w:val="118"/>
        </w:rPr>
        <w:t>STL</w:t>
      </w:r>
      <w:r>
        <w:rPr>
          <w:rFonts w:ascii="Cambria"/>
          <w:color w:val="FFFFFF"/>
          <w:spacing w:val="48"/>
          <w:sz w:val="118"/>
        </w:rPr>
        <w:t>R</w:t>
      </w:r>
      <w:r>
        <w:rPr>
          <w:rFonts w:ascii="Cambria"/>
          <w:color w:val="FFFFFF"/>
          <w:sz w:val="118"/>
        </w:rPr>
        <w:t>P</w:t>
      </w:r>
      <w:r>
        <w:rPr>
          <w:rFonts w:ascii="Cambria"/>
          <w:color w:val="000000"/>
          <w:sz w:val="118"/>
        </w:rPr>
      </w:r>
    </w:p>
    <w:p>
      <w:pPr>
        <w:spacing w:line="240" w:lineRule="auto" w:before="6"/>
        <w:rPr>
          <w:rFonts w:ascii="Cambria" w:hAnsi="Cambria" w:cs="Cambria" w:eastAsia="Cambria"/>
          <w:sz w:val="27"/>
          <w:szCs w:val="27"/>
        </w:rPr>
      </w:pPr>
      <w:r>
        <w:rPr/>
        <w:br w:type="column"/>
      </w:r>
      <w:r>
        <w:rPr>
          <w:rFonts w:ascii="Cambria"/>
          <w:sz w:val="27"/>
        </w:rPr>
      </w:r>
    </w:p>
    <w:p>
      <w:pPr>
        <w:pStyle w:val="Heading1"/>
        <w:spacing w:line="262" w:lineRule="auto"/>
        <w:ind w:left="573" w:right="0"/>
        <w:jc w:val="left"/>
        <w:rPr>
          <w:rFonts w:ascii="Calibri" w:hAnsi="Calibri" w:cs="Calibri" w:eastAsia="Calibri"/>
        </w:rPr>
      </w:pPr>
      <w:r>
        <w:rPr>
          <w:rFonts w:ascii="Calibri"/>
          <w:color w:val="DEE7E9"/>
          <w:spacing w:val="-1"/>
        </w:rPr>
        <w:t>Secured</w:t>
      </w:r>
      <w:r>
        <w:rPr>
          <w:rFonts w:ascii="Calibri"/>
          <w:color w:val="DEE7E9"/>
          <w:spacing w:val="24"/>
          <w:w w:val="98"/>
        </w:rPr>
        <w:t> </w:t>
      </w:r>
      <w:r>
        <w:rPr>
          <w:rFonts w:ascii="Calibri"/>
          <w:color w:val="DEE7E9"/>
          <w:spacing w:val="-2"/>
        </w:rPr>
        <w:t>Transactions</w:t>
      </w:r>
      <w:r>
        <w:rPr>
          <w:rFonts w:ascii="Calibri"/>
          <w:color w:val="DEE7E9"/>
          <w:spacing w:val="37"/>
        </w:rPr>
        <w:t> </w:t>
      </w:r>
      <w:r>
        <w:rPr>
          <w:rFonts w:ascii="Calibri"/>
          <w:color w:val="DEE7E9"/>
          <w:spacing w:val="-2"/>
        </w:rPr>
        <w:t>Law</w:t>
      </w:r>
      <w:r>
        <w:rPr>
          <w:rFonts w:ascii="Calibri"/>
          <w:color w:val="DEE7E9"/>
          <w:spacing w:val="25"/>
          <w:w w:val="102"/>
        </w:rPr>
        <w:t> </w:t>
      </w:r>
      <w:r>
        <w:rPr>
          <w:rFonts w:ascii="Calibri"/>
          <w:color w:val="DEE7E9"/>
          <w:spacing w:val="-3"/>
        </w:rPr>
        <w:t>Reform</w:t>
      </w:r>
      <w:r>
        <w:rPr>
          <w:rFonts w:ascii="Calibri"/>
          <w:color w:val="DEE7E9"/>
          <w:spacing w:val="20"/>
        </w:rPr>
        <w:t> </w:t>
      </w:r>
      <w:r>
        <w:rPr>
          <w:rFonts w:ascii="Calibri"/>
          <w:color w:val="DEE7E9"/>
          <w:spacing w:val="-2"/>
        </w:rPr>
        <w:t>Pr</w:t>
      </w:r>
      <w:r>
        <w:rPr>
          <w:rFonts w:ascii="Calibri"/>
          <w:color w:val="DEE7E9"/>
          <w:spacing w:val="-1"/>
        </w:rPr>
        <w:t>oject</w:t>
      </w:r>
      <w:r>
        <w:rPr>
          <w:rFonts w:ascii="Calibri"/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40"/>
          <w:szCs w:val="40"/>
        </w:rPr>
      </w:pPr>
      <w:r>
        <w:rPr/>
        <w:br w:type="column"/>
      </w:r>
      <w:r>
        <w:rPr>
          <w:rFonts w:ascii="Calibri"/>
          <w:sz w:val="40"/>
        </w:rPr>
      </w:r>
    </w:p>
    <w:p>
      <w:pPr>
        <w:spacing w:before="325"/>
        <w:ind w:left="1009" w:right="0" w:firstLine="0"/>
        <w:jc w:val="left"/>
        <w:rPr>
          <w:rFonts w:ascii="Georgia" w:hAnsi="Georgia" w:cs="Georgia" w:eastAsia="Georgia"/>
          <w:sz w:val="40"/>
          <w:szCs w:val="40"/>
        </w:rPr>
      </w:pPr>
      <w:r>
        <w:rPr>
          <w:rFonts w:ascii="Georgia"/>
          <w:color w:val="FFFFFF"/>
          <w:w w:val="105"/>
          <w:sz w:val="40"/>
        </w:rPr>
        <w:t>Questionnaire</w:t>
      </w:r>
      <w:r>
        <w:rPr>
          <w:rFonts w:ascii="Georgia"/>
          <w:color w:val="000000"/>
          <w:sz w:val="40"/>
        </w:rPr>
      </w:r>
    </w:p>
    <w:p>
      <w:pPr>
        <w:spacing w:after="0"/>
        <w:jc w:val="left"/>
        <w:rPr>
          <w:rFonts w:ascii="Georgia" w:hAnsi="Georgia" w:cs="Georgia" w:eastAsia="Georgia"/>
          <w:sz w:val="40"/>
          <w:szCs w:val="40"/>
        </w:rPr>
        <w:sectPr>
          <w:type w:val="continuous"/>
          <w:pgSz w:w="11910" w:h="16840"/>
          <w:pgMar w:top="0" w:bottom="0" w:left="0" w:right="0"/>
          <w:cols w:num="3" w:equalWidth="0">
            <w:col w:w="4393" w:space="40"/>
            <w:col w:w="2272" w:space="388"/>
            <w:col w:w="4817"/>
          </w:cols>
        </w:sectPr>
      </w:pPr>
    </w:p>
    <w:p>
      <w:pPr>
        <w:spacing w:line="240" w:lineRule="auto" w:before="0"/>
        <w:rPr>
          <w:rFonts w:ascii="Georgia" w:hAnsi="Georgia" w:cs="Georgia" w:eastAsia="Georgia"/>
          <w:sz w:val="20"/>
          <w:szCs w:val="20"/>
        </w:rPr>
      </w:pPr>
      <w:r>
        <w:rPr/>
        <w:pict>
          <v:group style="position:absolute;margin-left:0pt;margin-top:185.796707pt;width:595.3pt;height:656.1pt;mso-position-horizontal-relative:page;mso-position-vertical-relative:page;z-index:-777" coordorigin="0,3716" coordsize="11906,13122">
            <v:group style="position:absolute;left:0;top:4581;width:11906;height:12025" coordorigin="0,4581" coordsize="11906,12025">
              <v:shape style="position:absolute;left:0;top:4581;width:11906;height:12025" coordorigin="0,4581" coordsize="11906,12025" path="m0,16605l11906,16605,11906,4581,0,4581,0,16605xe" filled="true" fillcolor="#fafcfc" stroked="false">
                <v:path arrowok="t"/>
                <v:fill type="solid"/>
              </v:shape>
              <v:shape style="position:absolute;left:0;top:3808;width:11896;height:774" type="#_x0000_t75" stroked="false">
                <v:imagedata r:id="rId5" o:title=""/>
              </v:shape>
            </v:group>
            <v:group style="position:absolute;left:10786;top:15906;width:274;height:388" coordorigin="10786,15906" coordsize="274,388">
              <v:shape style="position:absolute;left:10786;top:15906;width:274;height:388" coordorigin="10786,15906" coordsize="274,388" path="m10786,15906l10786,16294,11060,16099,10786,15906xe" filled="true" fillcolor="#c4d7da" stroked="false">
                <v:path arrowok="t"/>
                <v:fill type="solid"/>
              </v:shape>
            </v:group>
            <v:group style="position:absolute;left:10094;top:3816;width:764;height:764" coordorigin="10094,3816" coordsize="764,764">
              <v:shape style="position:absolute;left:10094;top:3816;width:764;height:764" coordorigin="10094,3816" coordsize="764,764" path="m10476,3816l10414,3821,10355,3836,10275,3873,10206,3928,10151,3997,10114,4077,10099,4136,10094,4198,10095,4229,10105,4289,10137,4373,10186,4446,10251,4506,10327,4550,10414,4575,10476,4580,10507,4578,10568,4569,10651,4537,10724,4488,10784,4423,10828,4346,10853,4260,10858,4198,10856,4167,10847,4106,10815,4023,10766,3949,10701,3890,10624,3846,10538,3821,10476,3816xe" filled="true" fillcolor="#ffffff" stroked="false">
                <v:path arrowok="t"/>
                <v:fill type="solid"/>
              </v:shape>
            </v:group>
            <v:group style="position:absolute;left:10246;top:3918;width:451;height:535" coordorigin="10246,3918" coordsize="451,535">
              <v:shape style="position:absolute;left:10246;top:3918;width:451;height:535" coordorigin="10246,3918" coordsize="451,535" path="m10645,3952l10246,3952,10246,4452,10393,4452,10402,4419,10279,4419,10279,3985,10679,3985,10645,3952xe" filled="true" fillcolor="#5790ad" stroked="false">
                <v:path arrowok="t"/>
                <v:fill type="solid"/>
              </v:shape>
              <v:shape style="position:absolute;left:10246;top:3918;width:451;height:535" coordorigin="10246,3918" coordsize="451,535" path="m10679,3985l10632,3985,10663,4017,10663,4066,10697,4066,10697,4002,10679,3985xe" filled="true" fillcolor="#5790ad" stroked="false">
                <v:path arrowok="t"/>
                <v:fill type="solid"/>
              </v:shape>
              <v:shape style="position:absolute;left:10246;top:3918;width:451;height:535" coordorigin="10246,3918" coordsize="451,535" path="m10363,3985l10325,3985,10325,4012,10333,4019,10355,4019,10363,4012,10363,3985xe" filled="true" fillcolor="#5790ad" stroked="false">
                <v:path arrowok="t"/>
                <v:fill type="solid"/>
              </v:shape>
              <v:shape style="position:absolute;left:10246;top:3918;width:451;height:535" coordorigin="10246,3918" coordsize="451,535" path="m10449,3985l10411,3985,10411,4012,10419,4019,10441,4019,10449,4012,10449,3985xe" filled="true" fillcolor="#5790ad" stroked="false">
                <v:path arrowok="t"/>
                <v:fill type="solid"/>
              </v:shape>
              <v:shape style="position:absolute;left:10246;top:3918;width:451;height:535" coordorigin="10246,3918" coordsize="451,535" path="m10535,3985l10498,3985,10498,4012,10505,4019,10528,4019,10535,4012,10535,3985xe" filled="true" fillcolor="#5790ad" stroked="false">
                <v:path arrowok="t"/>
                <v:fill type="solid"/>
              </v:shape>
              <v:shape style="position:absolute;left:10246;top:3918;width:451;height:535" coordorigin="10246,3918" coordsize="451,535" path="m10622,3985l10584,3985,10584,4012,10592,4019,10614,4019,10622,4012,10622,3985xe" filled="true" fillcolor="#5790ad" stroked="false">
                <v:path arrowok="t"/>
                <v:fill type="solid"/>
              </v:shape>
              <v:shape style="position:absolute;left:10246;top:3918;width:451;height:535" coordorigin="10246,3918" coordsize="451,535" path="m10355,3918l10333,3918,10325,3926,10325,3952,10363,3952,10363,3926,10355,3918xe" filled="true" fillcolor="#5790ad" stroked="false">
                <v:path arrowok="t"/>
                <v:fill type="solid"/>
              </v:shape>
              <v:shape style="position:absolute;left:10246;top:3918;width:451;height:535" coordorigin="10246,3918" coordsize="451,535" path="m10441,3918l10419,3918,10411,3926,10411,3952,10449,3952,10449,3926,10441,3918xe" filled="true" fillcolor="#5790ad" stroked="false">
                <v:path arrowok="t"/>
                <v:fill type="solid"/>
              </v:shape>
              <v:shape style="position:absolute;left:10246;top:3918;width:451;height:535" coordorigin="10246,3918" coordsize="451,535" path="m10528,3918l10505,3918,10498,3926,10498,3952,10535,3952,10535,3926,10528,3918xe" filled="true" fillcolor="#5790ad" stroked="false">
                <v:path arrowok="t"/>
                <v:fill type="solid"/>
              </v:shape>
              <v:shape style="position:absolute;left:10246;top:3918;width:451;height:535" coordorigin="10246,3918" coordsize="451,535" path="m10614,3918l10592,3918,10584,3926,10584,3952,10622,3952,10622,3926,10614,3918xe" filled="true" fillcolor="#5790ad" stroked="false">
                <v:path arrowok="t"/>
                <v:fill type="solid"/>
              </v:shape>
            </v:group>
            <v:group style="position:absolute;left:10437;top:4109;width:342;height:343" coordorigin="10437,4109" coordsize="342,343">
              <v:shape style="position:absolute;left:10437;top:4109;width:342;height:343" coordorigin="10437,4109" coordsize="342,343" path="m10701,4109l10684,4109,10675,4112,10470,4317,10437,4451,10557,4421,10489,4421,10467,4399,10484,4330,10543,4330,10530,4317,10669,4177,10771,4177,10716,4119,10709,4112,10701,4109xe" filled="true" fillcolor="#5790ad" stroked="false">
                <v:path arrowok="t"/>
                <v:fill type="solid"/>
              </v:shape>
              <v:shape style="position:absolute;left:10437;top:4109;width:342;height:343" coordorigin="10437,4109" coordsize="342,343" path="m10543,4330l10484,4330,10558,4404,10489,4421,10557,4421,10571,4418,10584,4405,10630,4358,10571,4358,10543,4330xe" filled="true" fillcolor="#5790ad" stroked="false">
                <v:path arrowok="t"/>
                <v:fill type="solid"/>
              </v:shape>
              <v:shape style="position:absolute;left:10437;top:4109;width:342;height:343" coordorigin="10437,4109" coordsize="342,343" path="m10771,4177l10669,4177,10711,4219,10571,4358,10630,4358,10770,4219,10779,4202,10777,4183,10771,4177xe" filled="true" fillcolor="#5790ad" stroked="false">
                <v:path arrowok="t"/>
                <v:fill type="solid"/>
              </v:shape>
            </v:group>
            <v:group style="position:absolute;left:10317;top:4096;width:306;height:2" coordorigin="10317,4096" coordsize="306,2">
              <v:shape style="position:absolute;left:10317;top:4096;width:306;height:2" coordorigin="10317,4096" coordsize="306,0" path="m10317,4096l10622,4096e" filled="false" stroked="true" strokeweight="1.393pt" strokecolor="#5790ad">
                <v:path arrowok="t"/>
              </v:shape>
            </v:group>
            <v:group style="position:absolute;left:10317;top:4176;width:246;height:2" coordorigin="10317,4176" coordsize="246,2">
              <v:shape style="position:absolute;left:10317;top:4176;width:246;height:2" coordorigin="10317,4176" coordsize="246,0" path="m10317,4176l10562,4176e" filled="false" stroked="true" strokeweight="1.657pt" strokecolor="#5790ad">
                <v:path arrowok="t"/>
              </v:shape>
            </v:group>
            <v:group style="position:absolute;left:10317;top:4257;width:125;height:2" coordorigin="10317,4257" coordsize="125,2">
              <v:shape style="position:absolute;left:10317;top:4257;width:125;height:2" coordorigin="10317,4257" coordsize="125,0" path="m10317,4257l10442,4257e" filled="false" stroked="true" strokeweight="1.393pt" strokecolor="#5790ad">
                <v:path arrowok="t"/>
              </v:shape>
            </v:group>
            <v:group style="position:absolute;left:9998;top:3716;width:957;height:957" coordorigin="9998,3716" coordsize="957,957">
              <v:shape style="position:absolute;left:9998;top:3716;width:957;height:957" coordorigin="9998,3716" coordsize="957,957" path="m10476,3716l10398,3722,10325,3740,10256,3769,10193,3808,10138,3856,10090,3912,10051,3974,10022,4043,10004,4117,9998,4194,9999,4234,10011,4309,10035,4381,10069,4446,10113,4506,10165,4558,10224,4601,10290,4635,10361,4659,10437,4671,10476,4673,10515,4671,10591,4659,10662,4635,10728,4601,10759,4580,10476,4580,10445,4578,10384,4569,10301,4537,10228,4488,10168,4423,10124,4346,10099,4260,10094,4198,10094,4194,10099,4132,10114,4074,10151,3993,10206,3924,10275,3870,10355,3832,10414,3817,10476,3812,10764,3812,10758,3808,10696,3769,10627,3740,10554,3722,10515,3718,10476,3716xe" filled="true" fillcolor="#99b6cb" stroked="false">
                <v:path arrowok="t"/>
                <v:fill type="solid"/>
              </v:shape>
              <v:shape style="position:absolute;left:9998;top:3716;width:957;height:957" coordorigin="9998,3716" coordsize="957,957" path="m10764,3812l10476,3812,10507,3814,10538,3817,10596,3832,10677,3870,10746,3924,10800,3993,10838,4074,10853,4132,10858,4194,10858,4198,10853,4260,10838,4318,10800,4399,10746,4468,10677,4522,10596,4560,10538,4575,10476,4580,10759,4580,10814,4533,10862,4477,10901,4414,10930,4346,10948,4272,10954,4194,10953,4155,10940,4079,10917,4008,10883,3942,10839,3883,10787,3831,10764,3812xe" filled="true" fillcolor="#99b6cb" stroked="false">
                <v:path arrowok="t"/>
                <v:fill type="solid"/>
              </v:shape>
            </v:group>
            <v:group style="position:absolute;left:10094;top:4196;width:764;height:384" coordorigin="10094,4196" coordsize="764,384">
              <v:shape style="position:absolute;left:10094;top:4196;width:764;height:384" coordorigin="10094,4196" coordsize="764,384" path="m10094,4196l10094,4198,10095,4229,10105,4289,10137,4373,10186,4446,10251,4506,10327,4550,10414,4575,10476,4580,10507,4578,10526,4576,10476,4576,10445,4575,10385,4565,10301,4534,10228,4485,10168,4420,10125,4344,10099,4258,10095,4227,10094,4196xe" filled="true" fillcolor="#9ab6ca" stroked="false">
                <v:path arrowok="t"/>
                <v:fill type="solid"/>
              </v:shape>
              <v:shape style="position:absolute;left:10094;top:4196;width:764;height:384" coordorigin="10094,4196" coordsize="764,384" path="m10858,4196l10852,4258,10838,4316,10800,4396,10745,4465,10676,4519,10596,4557,10538,4571,10476,4576,10526,4576,10596,4560,10677,4522,10746,4468,10800,4399,10838,4318,10853,4260,10858,4198,10858,4196xe" filled="true" fillcolor="#9ab6ca" stroked="false">
                <v:path arrowok="t"/>
                <v:fill type="solid"/>
              </v:shape>
            </v:group>
            <v:group style="position:absolute;left:1134;top:9444;width:9789;height:2" coordorigin="1134,9444" coordsize="9789,2">
              <v:shape style="position:absolute;left:1134;top:9444;width:9789;height:2" coordorigin="1134,9444" coordsize="9789,0" path="m1134,9444l10923,9444e" filled="false" stroked="true" strokeweight=".5pt" strokecolor="#007cb6">
                <v:path arrowok="t"/>
              </v:shape>
            </v:group>
            <v:group style="position:absolute;left:1134;top:14225;width:9789;height:2" coordorigin="1134,14225" coordsize="9789,2">
              <v:shape style="position:absolute;left:1134;top:14225;width:9789;height:2" coordorigin="1134,14225" coordsize="9789,0" path="m1134,14225l10923,14225e" filled="false" stroked="true" strokeweight=".5pt" strokecolor="#007cb6">
                <v:path arrowok="t"/>
              </v:shape>
            </v:group>
            <v:group style="position:absolute;left:1139;top:5726;width:195;height:195" coordorigin="1139,5726" coordsize="195,195">
              <v:shape style="position:absolute;left:1139;top:5726;width:195;height:195" coordorigin="1139,5726" coordsize="195,195" path="m1139,5920l1333,5920,1333,5726,1139,5726,1139,5920xe" filled="true" fillcolor="#ffffff" stroked="false">
                <v:path arrowok="t"/>
                <v:fill type="solid"/>
              </v:shape>
            </v:group>
            <v:group style="position:absolute;left:1139;top:5726;width:195;height:195" coordorigin="1139,5726" coordsize="195,195">
              <v:shape style="position:absolute;left:1139;top:5726;width:195;height:195" coordorigin="1139,5726" coordsize="195,195" path="m1139,5920l1333,5920,1333,5726,1139,5726,1139,5920xe" filled="false" stroked="true" strokeweight=".5pt" strokecolor="#007396">
                <v:path arrowok="t"/>
              </v:shape>
            </v:group>
            <v:group style="position:absolute;left:3339;top:5726;width:195;height:195" coordorigin="3339,5726" coordsize="195,195">
              <v:shape style="position:absolute;left:3339;top:5726;width:195;height:195" coordorigin="3339,5726" coordsize="195,195" path="m3339,5920l3533,5920,3533,5726,3339,5726,3339,5920xe" filled="true" fillcolor="#ffffff" stroked="false">
                <v:path arrowok="t"/>
                <v:fill type="solid"/>
              </v:shape>
            </v:group>
            <v:group style="position:absolute;left:3339;top:5726;width:195;height:195" coordorigin="3339,5726" coordsize="195,195">
              <v:shape style="position:absolute;left:3339;top:5726;width:195;height:195" coordorigin="3339,5726" coordsize="195,195" path="m3339,5920l3533,5920,3533,5726,3339,5726,3339,5920xe" filled="false" stroked="true" strokeweight=".5pt" strokecolor="#007396">
                <v:path arrowok="t"/>
              </v:shape>
            </v:group>
            <v:group style="position:absolute;left:4899;top:5726;width:195;height:195" coordorigin="4899,5726" coordsize="195,195">
              <v:shape style="position:absolute;left:4899;top:5726;width:195;height:195" coordorigin="4899,5726" coordsize="195,195" path="m4899,5920l5093,5920,5093,5726,4899,5726,4899,5920xe" filled="true" fillcolor="#ffffff" stroked="false">
                <v:path arrowok="t"/>
                <v:fill type="solid"/>
              </v:shape>
            </v:group>
            <v:group style="position:absolute;left:4899;top:5726;width:195;height:195" coordorigin="4899,5726" coordsize="195,195">
              <v:shape style="position:absolute;left:4899;top:5726;width:195;height:195" coordorigin="4899,5726" coordsize="195,195" path="m4899,5920l5093,5920,5093,5726,4899,5726,4899,5920xe" filled="false" stroked="true" strokeweight=".5pt" strokecolor="#007396">
                <v:path arrowok="t"/>
              </v:shape>
            </v:group>
            <v:group style="position:absolute;left:1399;top:9590;width:195;height:195" coordorigin="1399,9590" coordsize="195,195">
              <v:shape style="position:absolute;left:1399;top:9590;width:195;height:195" coordorigin="1399,9590" coordsize="195,195" path="m1399,9784l1593,9784,1593,9590,1399,9590,1399,9784xe" filled="true" fillcolor="#ffffff" stroked="false">
                <v:path arrowok="t"/>
                <v:fill type="solid"/>
              </v:shape>
            </v:group>
            <v:group style="position:absolute;left:1399;top:9590;width:195;height:195" coordorigin="1399,9590" coordsize="195,195">
              <v:shape style="position:absolute;left:1399;top:9590;width:195;height:195" coordorigin="1399,9590" coordsize="195,195" path="m1399,9784l1593,9784,1593,9590,1399,9590,1399,9784xe" filled="false" stroked="true" strokeweight=".5pt" strokecolor="#007396">
                <v:path arrowok="t"/>
              </v:shape>
            </v:group>
            <v:group style="position:absolute;left:2939;top:9590;width:195;height:195" coordorigin="2939,9590" coordsize="195,195">
              <v:shape style="position:absolute;left:2939;top:9590;width:195;height:195" coordorigin="2939,9590" coordsize="195,195" path="m2939,9784l3133,9784,3133,9590,2939,9590,2939,9784xe" filled="true" fillcolor="#ffffff" stroked="false">
                <v:path arrowok="t"/>
                <v:fill type="solid"/>
              </v:shape>
            </v:group>
            <v:group style="position:absolute;left:2939;top:9590;width:195;height:195" coordorigin="2939,9590" coordsize="195,195">
              <v:shape style="position:absolute;left:2939;top:9590;width:195;height:195" coordorigin="2939,9590" coordsize="195,195" path="m2939,9784l3133,9784,3133,9590,2939,9590,2939,9784xe" filled="false" stroked="true" strokeweight=".5pt" strokecolor="#007396">
                <v:path arrowok="t"/>
              </v:shape>
            </v:group>
            <v:group style="position:absolute;left:4199;top:9590;width:195;height:195" coordorigin="4199,9590" coordsize="195,195">
              <v:shape style="position:absolute;left:4199;top:9590;width:195;height:195" coordorigin="4199,9590" coordsize="195,195" path="m4199,9784l4393,9784,4393,9590,4199,9590,4199,9784xe" filled="true" fillcolor="#ffffff" stroked="false">
                <v:path arrowok="t"/>
                <v:fill type="solid"/>
              </v:shape>
            </v:group>
            <v:group style="position:absolute;left:4199;top:9590;width:195;height:195" coordorigin="4199,9590" coordsize="195,195">
              <v:shape style="position:absolute;left:4199;top:9590;width:195;height:195" coordorigin="4199,9590" coordsize="195,195" path="m4199,9784l4393,9784,4393,9590,4199,9590,4199,9784xe" filled="false" stroked="true" strokeweight=".5pt" strokecolor="#007396">
                <v:path arrowok="t"/>
              </v:shape>
            </v:group>
            <v:group style="position:absolute;left:7639;top:9590;width:195;height:195" coordorigin="7639,9590" coordsize="195,195">
              <v:shape style="position:absolute;left:7639;top:9590;width:195;height:195" coordorigin="7639,9590" coordsize="195,195" path="m7639,9784l7833,9784,7833,9590,7639,9590,7639,9784xe" filled="true" fillcolor="#ffffff" stroked="false">
                <v:path arrowok="t"/>
                <v:fill type="solid"/>
              </v:shape>
            </v:group>
            <v:group style="position:absolute;left:7639;top:9590;width:195;height:195" coordorigin="7639,9590" coordsize="195,195">
              <v:shape style="position:absolute;left:7639;top:9590;width:195;height:195" coordorigin="7639,9590" coordsize="195,195" path="m7639,9784l7833,9784,7833,9590,7639,9590,7639,9784xe" filled="false" stroked="true" strokeweight=".5pt" strokecolor="#007396">
                <v:path arrowok="t"/>
              </v:shape>
            </v:group>
            <v:group style="position:absolute;left:1399;top:9963;width:195;height:195" coordorigin="1399,9963" coordsize="195,195">
              <v:shape style="position:absolute;left:1399;top:9963;width:195;height:195" coordorigin="1399,9963" coordsize="195,195" path="m1399,10157l1593,10157,1593,9963,1399,9963,1399,10157xe" filled="true" fillcolor="#ffffff" stroked="false">
                <v:path arrowok="t"/>
                <v:fill type="solid"/>
              </v:shape>
            </v:group>
            <v:group style="position:absolute;left:1399;top:9963;width:195;height:195" coordorigin="1399,9963" coordsize="195,195">
              <v:shape style="position:absolute;left:1399;top:9963;width:195;height:195" coordorigin="1399,9963" coordsize="195,195" path="m1399,10157l1593,10157,1593,9963,1399,9963,1399,10157xe" filled="false" stroked="true" strokeweight=".5pt" strokecolor="#007396">
                <v:path arrowok="t"/>
              </v:shape>
            </v:group>
            <v:group style="position:absolute;left:2939;top:9963;width:195;height:195" coordorigin="2939,9963" coordsize="195,195">
              <v:shape style="position:absolute;left:2939;top:9963;width:195;height:195" coordorigin="2939,9963" coordsize="195,195" path="m2939,10157l3133,10157,3133,9963,2939,9963,2939,10157xe" filled="true" fillcolor="#ffffff" stroked="false">
                <v:path arrowok="t"/>
                <v:fill type="solid"/>
              </v:shape>
            </v:group>
            <v:group style="position:absolute;left:2939;top:9963;width:195;height:195" coordorigin="2939,9963" coordsize="195,195">
              <v:shape style="position:absolute;left:2939;top:9963;width:195;height:195" coordorigin="2939,9963" coordsize="195,195" path="m2939,10157l3133,10157,3133,9963,2939,9963,2939,10157xe" filled="false" stroked="true" strokeweight=".5pt" strokecolor="#007396">
                <v:path arrowok="t"/>
              </v:shape>
            </v:group>
            <v:group style="position:absolute;left:4199;top:9963;width:195;height:195" coordorigin="4199,9963" coordsize="195,195">
              <v:shape style="position:absolute;left:4199;top:9963;width:195;height:195" coordorigin="4199,9963" coordsize="195,195" path="m4199,10157l4393,10157,4393,9963,4199,9963,4199,10157xe" filled="true" fillcolor="#ffffff" stroked="false">
                <v:path arrowok="t"/>
                <v:fill type="solid"/>
              </v:shape>
            </v:group>
            <v:group style="position:absolute;left:4199;top:9963;width:195;height:195" coordorigin="4199,9963" coordsize="195,195">
              <v:shape style="position:absolute;left:4199;top:9963;width:195;height:195" coordorigin="4199,9963" coordsize="195,195" path="m4199,10157l4393,10157,4393,9963,4199,9963,4199,10157xe" filled="false" stroked="true" strokeweight=".5pt" strokecolor="#007396">
                <v:path arrowok="t"/>
              </v:shape>
            </v:group>
            <v:group style="position:absolute;left:7639;top:9963;width:195;height:195" coordorigin="7639,9963" coordsize="195,195">
              <v:shape style="position:absolute;left:7639;top:9963;width:195;height:195" coordorigin="7639,9963" coordsize="195,195" path="m7639,10157l7833,10157,7833,9963,7639,9963,7639,10157xe" filled="true" fillcolor="#ffffff" stroked="false">
                <v:path arrowok="t"/>
                <v:fill type="solid"/>
              </v:shape>
            </v:group>
            <v:group style="position:absolute;left:7639;top:9963;width:195;height:195" coordorigin="7639,9963" coordsize="195,195">
              <v:shape style="position:absolute;left:7639;top:9963;width:195;height:195" coordorigin="7639,9963" coordsize="195,195" path="m7639,10157l7833,10157,7833,9963,7639,9963,7639,10157xe" filled="false" stroked="true" strokeweight=".5pt" strokecolor="#007396">
                <v:path arrowok="t"/>
              </v:shape>
            </v:group>
            <v:group style="position:absolute;left:1399;top:11887;width:195;height:195" coordorigin="1399,11887" coordsize="195,195">
              <v:shape style="position:absolute;left:1399;top:11887;width:195;height:195" coordorigin="1399,11887" coordsize="195,195" path="m1399,12081l1593,12081,1593,11887,1399,11887,1399,12081xe" filled="true" fillcolor="#ffffff" stroked="false">
                <v:path arrowok="t"/>
                <v:fill type="solid"/>
              </v:shape>
            </v:group>
            <v:group style="position:absolute;left:1399;top:11887;width:195;height:195" coordorigin="1399,11887" coordsize="195,195">
              <v:shape style="position:absolute;left:1399;top:11887;width:195;height:195" coordorigin="1399,11887" coordsize="195,195" path="m1399,12081l1593,12081,1593,11887,1399,11887,1399,12081xe" filled="false" stroked="true" strokeweight=".5pt" strokecolor="#007396">
                <v:path arrowok="t"/>
              </v:shape>
            </v:group>
            <v:group style="position:absolute;left:2939;top:11887;width:195;height:195" coordorigin="2939,11887" coordsize="195,195">
              <v:shape style="position:absolute;left:2939;top:11887;width:195;height:195" coordorigin="2939,11887" coordsize="195,195" path="m2939,12081l3133,12081,3133,11887,2939,11887,2939,12081xe" filled="true" fillcolor="#ffffff" stroked="false">
                <v:path arrowok="t"/>
                <v:fill type="solid"/>
              </v:shape>
            </v:group>
            <v:group style="position:absolute;left:2939;top:11887;width:195;height:195" coordorigin="2939,11887" coordsize="195,195">
              <v:shape style="position:absolute;left:2939;top:11887;width:195;height:195" coordorigin="2939,11887" coordsize="195,195" path="m2939,12081l3133,12081,3133,11887,2939,11887,2939,12081xe" filled="false" stroked="true" strokeweight=".5pt" strokecolor="#007396">
                <v:path arrowok="t"/>
              </v:shape>
            </v:group>
            <v:group style="position:absolute;left:4456;top:11887;width:195;height:195" coordorigin="4456,11887" coordsize="195,195">
              <v:shape style="position:absolute;left:4456;top:11887;width:195;height:195" coordorigin="4456,11887" coordsize="195,195" path="m4456,12081l4651,12081,4651,11887,4456,11887,4456,12081xe" filled="true" fillcolor="#ffffff" stroked="false">
                <v:path arrowok="t"/>
                <v:fill type="solid"/>
              </v:shape>
            </v:group>
            <v:group style="position:absolute;left:4456;top:11887;width:195;height:195" coordorigin="4456,11887" coordsize="195,195">
              <v:shape style="position:absolute;left:4456;top:11887;width:195;height:195" coordorigin="4456,11887" coordsize="195,195" path="m4456,12081l4651,12081,4651,11887,4456,11887,4456,12081xe" filled="false" stroked="true" strokeweight=".5pt" strokecolor="#007396">
                <v:path arrowok="t"/>
              </v:shape>
            </v:group>
            <v:group style="position:absolute;left:1399;top:14371;width:195;height:195" coordorigin="1399,14371" coordsize="195,195">
              <v:shape style="position:absolute;left:1399;top:14371;width:195;height:195" coordorigin="1399,14371" coordsize="195,195" path="m1399,14565l1593,14565,1593,14371,1399,14371,1399,14565xe" filled="true" fillcolor="#ffffff" stroked="false">
                <v:path arrowok="t"/>
                <v:fill type="solid"/>
              </v:shape>
            </v:group>
            <v:group style="position:absolute;left:1399;top:14371;width:195;height:195" coordorigin="1399,14371" coordsize="195,195">
              <v:shape style="position:absolute;left:1399;top:14371;width:195;height:195" coordorigin="1399,14371" coordsize="195,195" path="m1399,14565l1593,14565,1593,14371,1399,14371,1399,14565xe" filled="false" stroked="true" strokeweight=".5pt" strokecolor="#007396">
                <v:path arrowok="t"/>
              </v:shape>
            </v:group>
            <v:group style="position:absolute;left:2939;top:14371;width:195;height:195" coordorigin="2939,14371" coordsize="195,195">
              <v:shape style="position:absolute;left:2939;top:14371;width:195;height:195" coordorigin="2939,14371" coordsize="195,195" path="m2939,14565l3133,14565,3133,14371,2939,14371,2939,14565xe" filled="true" fillcolor="#ffffff" stroked="false">
                <v:path arrowok="t"/>
                <v:fill type="solid"/>
              </v:shape>
            </v:group>
            <v:group style="position:absolute;left:2939;top:14371;width:195;height:195" coordorigin="2939,14371" coordsize="195,195">
              <v:shape style="position:absolute;left:2939;top:14371;width:195;height:195" coordorigin="2939,14371" coordsize="195,195" path="m2939,14565l3133,14565,3133,14371,2939,14371,2939,14565xe" filled="false" stroked="true" strokeweight=".5pt" strokecolor="#007396">
                <v:path arrowok="t"/>
              </v:shape>
            </v:group>
            <v:group style="position:absolute;left:4599;top:14371;width:195;height:195" coordorigin="4599,14371" coordsize="195,195">
              <v:shape style="position:absolute;left:4599;top:14371;width:195;height:195" coordorigin="4599,14371" coordsize="195,195" path="m4599,14565l4793,14565,4793,14371,4599,14371,4599,14565xe" filled="true" fillcolor="#ffffff" stroked="false">
                <v:path arrowok="t"/>
                <v:fill type="solid"/>
              </v:shape>
            </v:group>
            <v:group style="position:absolute;left:4599;top:14371;width:195;height:195" coordorigin="4599,14371" coordsize="195,195">
              <v:shape style="position:absolute;left:4599;top:14371;width:195;height:195" coordorigin="4599,14371" coordsize="195,195" path="m4599,14565l4793,14565,4793,14371,4599,14371,4599,14565xe" filled="false" stroked="true" strokeweight=".5pt" strokecolor="#007396">
                <v:path arrowok="t"/>
              </v:shape>
            </v:group>
            <v:group style="position:absolute;left:7799;top:14371;width:195;height:195" coordorigin="7799,14371" coordsize="195,195">
              <v:shape style="position:absolute;left:7799;top:14371;width:195;height:195" coordorigin="7799,14371" coordsize="195,195" path="m7799,14565l7993,14565,7993,14371,7799,14371,7799,14565xe" filled="true" fillcolor="#ffffff" stroked="false">
                <v:path arrowok="t"/>
                <v:fill type="solid"/>
              </v:shape>
            </v:group>
            <v:group style="position:absolute;left:7799;top:14371;width:195;height:195" coordorigin="7799,14371" coordsize="195,195">
              <v:shape style="position:absolute;left:7799;top:14371;width:195;height:195" coordorigin="7799,14371" coordsize="195,195" path="m7799,14565l7993,14565,7993,14371,7799,14371,7799,14565xe" filled="false" stroked="true" strokeweight=".5pt" strokecolor="#007396">
                <v:path arrowok="t"/>
              </v:shape>
            </v:group>
            <v:group style="position:absolute;left:1399;top:14744;width:195;height:195" coordorigin="1399,14744" coordsize="195,195">
              <v:shape style="position:absolute;left:1399;top:14744;width:195;height:195" coordorigin="1399,14744" coordsize="195,195" path="m1399,14938l1593,14938,1593,14744,1399,14744,1399,14938xe" filled="true" fillcolor="#ffffff" stroked="false">
                <v:path arrowok="t"/>
                <v:fill type="solid"/>
              </v:shape>
            </v:group>
            <v:group style="position:absolute;left:1399;top:14744;width:195;height:195" coordorigin="1399,14744" coordsize="195,195">
              <v:shape style="position:absolute;left:1399;top:14744;width:195;height:195" coordorigin="1399,14744" coordsize="195,195" path="m1399,14938l1593,14938,1593,14744,1399,14744,1399,14938xe" filled="false" stroked="true" strokeweight=".5pt" strokecolor="#007396">
                <v:path arrowok="t"/>
              </v:shape>
            </v:group>
            <v:group style="position:absolute;left:2939;top:14744;width:195;height:195" coordorigin="2939,14744" coordsize="195,195">
              <v:shape style="position:absolute;left:2939;top:14744;width:195;height:195" coordorigin="2939,14744" coordsize="195,195" path="m2939,14938l3133,14938,3133,14744,2939,14744,2939,14938xe" filled="true" fillcolor="#ffffff" stroked="false">
                <v:path arrowok="t"/>
                <v:fill type="solid"/>
              </v:shape>
            </v:group>
            <v:group style="position:absolute;left:2939;top:14744;width:195;height:195" coordorigin="2939,14744" coordsize="195,195">
              <v:shape style="position:absolute;left:2939;top:14744;width:195;height:195" coordorigin="2939,14744" coordsize="195,195" path="m2939,14938l3133,14938,3133,14744,2939,14744,2939,14938xe" filled="false" stroked="true" strokeweight=".5pt" strokecolor="#007396">
                <v:path arrowok="t"/>
              </v:shape>
            </v:group>
            <v:group style="position:absolute;left:4599;top:14744;width:195;height:195" coordorigin="4599,14744" coordsize="195,195">
              <v:shape style="position:absolute;left:4599;top:14744;width:195;height:195" coordorigin="4599,14744" coordsize="195,195" path="m4599,14938l4793,14938,4793,14744,4599,14744,4599,14938xe" filled="true" fillcolor="#ffffff" stroked="false">
                <v:path arrowok="t"/>
                <v:fill type="solid"/>
              </v:shape>
            </v:group>
            <v:group style="position:absolute;left:4599;top:14744;width:195;height:195" coordorigin="4599,14744" coordsize="195,195">
              <v:shape style="position:absolute;left:4599;top:14744;width:195;height:195" coordorigin="4599,14744" coordsize="195,195" path="m4599,14938l4793,14938,4793,14744,4599,14744,4599,14938xe" filled="false" stroked="true" strokeweight=".5pt" strokecolor="#007396">
                <v:path arrowok="t"/>
              </v:shape>
            </v:group>
            <v:group style="position:absolute;left:7799;top:14744;width:195;height:195" coordorigin="7799,14744" coordsize="195,195">
              <v:shape style="position:absolute;left:7799;top:14744;width:195;height:195" coordorigin="7799,14744" coordsize="195,195" path="m7799,14938l7993,14938,7993,14744,7799,14744,7799,14938xe" filled="true" fillcolor="#ffffff" stroked="false">
                <v:path arrowok="t"/>
                <v:fill type="solid"/>
              </v:shape>
            </v:group>
            <v:group style="position:absolute;left:7799;top:14744;width:195;height:195" coordorigin="7799,14744" coordsize="195,195">
              <v:shape style="position:absolute;left:7799;top:14744;width:195;height:195" coordorigin="7799,14744" coordsize="195,195" path="m7799,14938l7993,14938,7993,14744,7799,14744,7799,14938xe" filled="false" stroked="true" strokeweight=".5pt" strokecolor="#007396">
                <v:path arrowok="t"/>
              </v:shape>
            </v:group>
            <v:group style="position:absolute;left:1399;top:15117;width:195;height:195" coordorigin="1399,15117" coordsize="195,195">
              <v:shape style="position:absolute;left:1399;top:15117;width:195;height:195" coordorigin="1399,15117" coordsize="195,195" path="m1399,15312l1593,15312,1593,15117,1399,15117,1399,15312xe" filled="true" fillcolor="#ffffff" stroked="false">
                <v:path arrowok="t"/>
                <v:fill type="solid"/>
              </v:shape>
            </v:group>
            <v:group style="position:absolute;left:1399;top:15117;width:195;height:195" coordorigin="1399,15117" coordsize="195,195">
              <v:shape style="position:absolute;left:1399;top:15117;width:195;height:195" coordorigin="1399,15117" coordsize="195,195" path="m1399,15312l1593,15312,1593,15117,1399,15117,1399,15312xe" filled="false" stroked="true" strokeweight=".5pt" strokecolor="#007396">
                <v:path arrowok="t"/>
              </v:shape>
            </v:group>
            <v:group style="position:absolute;left:2939;top:15117;width:195;height:195" coordorigin="2939,15117" coordsize="195,195">
              <v:shape style="position:absolute;left:2939;top:15117;width:195;height:195" coordorigin="2939,15117" coordsize="195,195" path="m2939,15312l3133,15312,3133,15117,2939,15117,2939,15312xe" filled="true" fillcolor="#ffffff" stroked="false">
                <v:path arrowok="t"/>
                <v:fill type="solid"/>
              </v:shape>
            </v:group>
            <v:group style="position:absolute;left:2939;top:15117;width:195;height:195" coordorigin="2939,15117" coordsize="195,195">
              <v:shape style="position:absolute;left:2939;top:15117;width:195;height:195" coordorigin="2939,15117" coordsize="195,195" path="m2939,15312l3133,15312,3133,15117,2939,15117,2939,15312xe" filled="false" stroked="true" strokeweight=".5pt" strokecolor="#007396">
                <v:path arrowok="t"/>
              </v:shape>
            </v:group>
            <v:group style="position:absolute;left:4599;top:15117;width:195;height:195" coordorigin="4599,15117" coordsize="195,195">
              <v:shape style="position:absolute;left:4599;top:15117;width:195;height:195" coordorigin="4599,15117" coordsize="195,195" path="m4599,15312l4793,15312,4793,15117,4599,15117,4599,15312xe" filled="true" fillcolor="#ffffff" stroked="false">
                <v:path arrowok="t"/>
                <v:fill type="solid"/>
              </v:shape>
            </v:group>
            <v:group style="position:absolute;left:4599;top:15117;width:195;height:195" coordorigin="4599,15117" coordsize="195,195">
              <v:shape style="position:absolute;left:4599;top:15117;width:195;height:195" coordorigin="4599,15117" coordsize="195,195" path="m4599,15312l4793,15312,4793,15117,4599,15117,4599,15312xe" filled="false" stroked="true" strokeweight=".5pt" strokecolor="#007396">
                <v:path arrowok="t"/>
              </v:shape>
            </v:group>
            <v:group style="position:absolute;left:7799;top:15117;width:195;height:195" coordorigin="7799,15117" coordsize="195,195">
              <v:shape style="position:absolute;left:7799;top:15117;width:195;height:195" coordorigin="7799,15117" coordsize="195,195" path="m7799,15312l7993,15312,7993,15117,7799,15117,7799,15312xe" filled="true" fillcolor="#ffffff" stroked="false">
                <v:path arrowok="t"/>
                <v:fill type="solid"/>
              </v:shape>
            </v:group>
            <v:group style="position:absolute;left:7799;top:15117;width:195;height:195" coordorigin="7799,15117" coordsize="195,195">
              <v:shape style="position:absolute;left:7799;top:15117;width:195;height:195" coordorigin="7799,15117" coordsize="195,195" path="m7799,15312l7993,15312,7993,15117,7799,15117,7799,15312xe" filled="false" stroked="true" strokeweight=".5pt" strokecolor="#007396">
                <v:path arrowok="t"/>
              </v:shape>
            </v:group>
            <v:group style="position:absolute;left:2624;top:8859;width:2;height:1318" coordorigin="2624,8859" coordsize="2,1318">
              <v:shape style="position:absolute;left:2624;top:8859;width:2;height:1318" coordorigin="2624,8859" coordsize="0,1318" path="m2624,8859l2624,10176e" filled="false" stroked="true" strokeweight=".5pt" strokecolor="#5c92af">
                <v:path arrowok="t"/>
              </v:shape>
            </v:group>
            <v:group style="position:absolute;left:3894;top:8859;width:2;height:1318" coordorigin="3894,8859" coordsize="2,1318">
              <v:shape style="position:absolute;left:3894;top:8859;width:2;height:1318" coordorigin="3894,8859" coordsize="0,1318" path="m3894,8859l3894,10176e" filled="false" stroked="true" strokeweight=".5pt" strokecolor="#5c92af">
                <v:path arrowok="t"/>
              </v:shape>
            </v:group>
            <v:group style="position:absolute;left:7375;top:8859;width:2;height:1318" coordorigin="7375,8859" coordsize="2,1318">
              <v:shape style="position:absolute;left:7375;top:8859;width:2;height:1318" coordorigin="7375,8859" coordsize="0,1318" path="m7375,8859l7375,10176e" filled="false" stroked="true" strokeweight=".5pt" strokecolor="#5c92af">
                <v:path arrowok="t"/>
              </v:shape>
            </v:group>
            <v:group style="position:absolute;left:1134;top:7404;width:9789;height:2" coordorigin="1134,7404" coordsize="9789,2">
              <v:shape style="position:absolute;left:1134;top:7404;width:9789;height:2" coordorigin="1134,7404" coordsize="9789,0" path="m1134,7404l10923,7404e" filled="false" stroked="true" strokeweight="1pt" strokecolor="#007396">
                <v:path arrowok="t"/>
              </v:shape>
            </v:group>
            <v:group style="position:absolute;left:2726;top:13685;width:2;height:1754" coordorigin="2726,13685" coordsize="2,1754">
              <v:shape style="position:absolute;left:2726;top:13685;width:2;height:1754" coordorigin="2726,13685" coordsize="0,1754" path="m2726,13685l2726,15438e" filled="false" stroked="true" strokeweight=".5pt" strokecolor="#5c92af">
                <v:path arrowok="t"/>
              </v:shape>
            </v:group>
            <v:group style="position:absolute;left:4360;top:13685;width:2;height:1754" coordorigin="4360,13685" coordsize="2,1754">
              <v:shape style="position:absolute;left:4360;top:13685;width:2;height:1754" coordorigin="4360,13685" coordsize="0,1754" path="m4360,13685l4360,15438e" filled="false" stroked="true" strokeweight=".5pt" strokecolor="#5c92af">
                <v:path arrowok="t"/>
              </v:shape>
            </v:group>
            <v:group style="position:absolute;left:7564;top:13685;width:2;height:1754" coordorigin="7564,13685" coordsize="2,1754">
              <v:shape style="position:absolute;left:7564;top:13685;width:2;height:1754" coordorigin="7564,13685" coordsize="0,1754" path="m7564,13685l7564,15438e" filled="false" stroked="true" strokeweight=".5pt" strokecolor="#5c92af">
                <v:path arrowok="t"/>
              </v:shape>
            </v:group>
            <v:group style="position:absolute;left:1134;top:10591;width:9789;height:2" coordorigin="1134,10591" coordsize="9789,2">
              <v:shape style="position:absolute;left:1134;top:10591;width:9789;height:2" coordorigin="1134,10591" coordsize="9789,0" path="m1134,10591l10923,10591e" filled="false" stroked="true" strokeweight="1pt" strokecolor="#c4d7da">
                <v:path arrowok="t"/>
              </v:shape>
            </v:group>
            <v:group style="position:absolute;left:1134;top:12507;width:9789;height:2" coordorigin="1134,12507" coordsize="9789,2">
              <v:shape style="position:absolute;left:1134;top:12507;width:9789;height:2" coordorigin="1134,12507" coordsize="9789,0" path="m1134,12507l10923,12507e" filled="false" stroked="true" strokeweight="1pt" strokecolor="#c4d7da">
                <v:path arrowok="t"/>
              </v:shape>
            </v:group>
            <v:group style="position:absolute;left:1134;top:15696;width:9789;height:2" coordorigin="1134,15696" coordsize="9789,2">
              <v:shape style="position:absolute;left:1134;top:15696;width:9789;height:2" coordorigin="1134,15696" coordsize="9789,0" path="m1134,15696l10923,15696e" filled="false" stroked="true" strokeweight="1pt" strokecolor="#c4d7da">
                <v:path arrowok="t"/>
              </v:shape>
            </v:group>
            <v:group style="position:absolute;left:0;top:16605;width:11906;height:233" coordorigin="0,16605" coordsize="11906,233">
              <v:shape style="position:absolute;left:0;top:16605;width:11906;height:233" coordorigin="0,16605" coordsize="11906,233" path="m0,16838l11906,16838,11906,16605,0,16605,0,16838xe" filled="true" fillcolor="#007396" stroked="false">
                <v:path arrowok="t"/>
                <v:fill type="solid"/>
              </v:shape>
            </v:group>
            <w10:wrap type="none"/>
          </v:group>
        </w:pict>
      </w:r>
    </w:p>
    <w:p>
      <w:pPr>
        <w:spacing w:line="240" w:lineRule="auto" w:before="0"/>
        <w:rPr>
          <w:rFonts w:ascii="Georgia" w:hAnsi="Georgia" w:cs="Georgia" w:eastAsia="Georgia"/>
          <w:sz w:val="20"/>
          <w:szCs w:val="20"/>
        </w:rPr>
      </w:pPr>
    </w:p>
    <w:p>
      <w:pPr>
        <w:spacing w:line="240" w:lineRule="auto" w:before="0"/>
        <w:rPr>
          <w:rFonts w:ascii="Georgia" w:hAnsi="Georgia" w:cs="Georgia" w:eastAsia="Georgia"/>
          <w:sz w:val="20"/>
          <w:szCs w:val="20"/>
        </w:rPr>
      </w:pPr>
    </w:p>
    <w:p>
      <w:pPr>
        <w:spacing w:line="240" w:lineRule="auto" w:before="3"/>
        <w:rPr>
          <w:rFonts w:ascii="Georgia" w:hAnsi="Georgia" w:cs="Georgia" w:eastAsia="Georgia"/>
          <w:sz w:val="16"/>
          <w:szCs w:val="16"/>
        </w:rPr>
      </w:pPr>
    </w:p>
    <w:p>
      <w:pPr>
        <w:spacing w:before="36"/>
        <w:ind w:left="1133" w:right="0" w:firstLine="0"/>
        <w:jc w:val="left"/>
        <w:rPr>
          <w:rFonts w:ascii="Cambria" w:hAnsi="Cambria" w:cs="Cambria" w:eastAsia="Cambria"/>
          <w:sz w:val="40"/>
          <w:szCs w:val="40"/>
        </w:rPr>
      </w:pPr>
      <w:r>
        <w:rPr>
          <w:rFonts w:ascii="Cambria"/>
          <w:b/>
          <w:color w:val="007C9E"/>
          <w:w w:val="105"/>
          <w:sz w:val="40"/>
        </w:rPr>
        <w:t>Considering</w:t>
      </w:r>
      <w:r>
        <w:rPr>
          <w:rFonts w:ascii="Cambria"/>
          <w:b/>
          <w:color w:val="007C9E"/>
          <w:spacing w:val="34"/>
          <w:w w:val="105"/>
          <w:sz w:val="40"/>
        </w:rPr>
        <w:t> </w:t>
      </w:r>
      <w:r>
        <w:rPr>
          <w:rFonts w:ascii="Cambria"/>
          <w:b/>
          <w:color w:val="007C9E"/>
          <w:w w:val="105"/>
          <w:sz w:val="40"/>
        </w:rPr>
        <w:t>the</w:t>
      </w:r>
      <w:r>
        <w:rPr>
          <w:rFonts w:ascii="Cambria"/>
          <w:b/>
          <w:color w:val="007C9E"/>
          <w:spacing w:val="35"/>
          <w:w w:val="105"/>
          <w:sz w:val="40"/>
        </w:rPr>
        <w:t> </w:t>
      </w:r>
      <w:r>
        <w:rPr>
          <w:rFonts w:ascii="Cambria"/>
          <w:b/>
          <w:color w:val="007C9E"/>
          <w:w w:val="105"/>
          <w:sz w:val="40"/>
        </w:rPr>
        <w:t>need</w:t>
      </w:r>
      <w:r>
        <w:rPr>
          <w:rFonts w:ascii="Cambria"/>
          <w:b/>
          <w:color w:val="007C9E"/>
          <w:spacing w:val="34"/>
          <w:w w:val="105"/>
          <w:sz w:val="40"/>
        </w:rPr>
        <w:t> </w:t>
      </w:r>
      <w:r>
        <w:rPr>
          <w:rFonts w:ascii="Cambria"/>
          <w:b/>
          <w:color w:val="007C9E"/>
          <w:w w:val="105"/>
          <w:sz w:val="40"/>
        </w:rPr>
        <w:t>and</w:t>
      </w:r>
      <w:r>
        <w:rPr>
          <w:rFonts w:ascii="Cambria"/>
          <w:b/>
          <w:color w:val="007C9E"/>
          <w:spacing w:val="35"/>
          <w:w w:val="105"/>
          <w:sz w:val="40"/>
        </w:rPr>
        <w:t> </w:t>
      </w:r>
      <w:r>
        <w:rPr>
          <w:rFonts w:ascii="Cambria"/>
          <w:b/>
          <w:color w:val="007C9E"/>
          <w:w w:val="105"/>
          <w:sz w:val="40"/>
        </w:rPr>
        <w:t>shape</w:t>
      </w:r>
      <w:r>
        <w:rPr>
          <w:rFonts w:ascii="Cambria"/>
          <w:b/>
          <w:color w:val="007C9E"/>
          <w:spacing w:val="34"/>
          <w:w w:val="105"/>
          <w:sz w:val="40"/>
        </w:rPr>
        <w:t> </w:t>
      </w:r>
      <w:r>
        <w:rPr>
          <w:rFonts w:ascii="Cambria"/>
          <w:b/>
          <w:color w:val="007C9E"/>
          <w:w w:val="105"/>
          <w:sz w:val="40"/>
        </w:rPr>
        <w:t>of</w:t>
      </w:r>
      <w:r>
        <w:rPr>
          <w:rFonts w:ascii="Cambria"/>
          <w:b/>
          <w:color w:val="007C9E"/>
          <w:spacing w:val="35"/>
          <w:w w:val="105"/>
          <w:sz w:val="40"/>
        </w:rPr>
        <w:t> </w:t>
      </w:r>
      <w:r>
        <w:rPr>
          <w:rFonts w:ascii="Cambria"/>
          <w:b/>
          <w:color w:val="007C9E"/>
          <w:w w:val="105"/>
          <w:sz w:val="40"/>
        </w:rPr>
        <w:t>future</w:t>
      </w:r>
      <w:r>
        <w:rPr>
          <w:rFonts w:ascii="Cambria"/>
          <w:b/>
          <w:color w:val="007C9E"/>
          <w:spacing w:val="35"/>
          <w:w w:val="105"/>
          <w:sz w:val="40"/>
        </w:rPr>
        <w:t> </w:t>
      </w:r>
      <w:r>
        <w:rPr>
          <w:rFonts w:ascii="Cambria"/>
          <w:b/>
          <w:color w:val="007C9E"/>
          <w:w w:val="105"/>
          <w:sz w:val="40"/>
        </w:rPr>
        <w:t>reform</w:t>
      </w:r>
      <w:r>
        <w:rPr>
          <w:rFonts w:ascii="Cambria"/>
          <w:color w:val="000000"/>
          <w:sz w:val="40"/>
        </w:rPr>
      </w:r>
    </w:p>
    <w:p>
      <w:pPr>
        <w:spacing w:line="240" w:lineRule="auto" w:before="0"/>
        <w:rPr>
          <w:rFonts w:ascii="Cambria" w:hAnsi="Cambria" w:cs="Cambria" w:eastAsia="Cambria"/>
          <w:sz w:val="20"/>
          <w:szCs w:val="20"/>
        </w:rPr>
      </w:pPr>
    </w:p>
    <w:p>
      <w:pPr>
        <w:spacing w:line="240" w:lineRule="auto" w:before="0"/>
        <w:rPr>
          <w:rFonts w:ascii="Cambria" w:hAnsi="Cambria" w:cs="Cambria" w:eastAsia="Cambria"/>
          <w:sz w:val="20"/>
          <w:szCs w:val="20"/>
        </w:rPr>
      </w:pPr>
    </w:p>
    <w:p>
      <w:pPr>
        <w:spacing w:before="192"/>
        <w:ind w:left="1133" w:right="0" w:firstLine="0"/>
        <w:jc w:val="left"/>
        <w:rPr>
          <w:rFonts w:ascii="Trebuchet MS" w:hAnsi="Trebuchet MS" w:cs="Trebuchet MS" w:eastAsia="Trebuchet MS"/>
          <w:sz w:val="34"/>
          <w:szCs w:val="34"/>
        </w:rPr>
      </w:pPr>
      <w:r>
        <w:rPr>
          <w:rFonts w:ascii="Trebuchet MS"/>
          <w:b/>
          <w:color w:val="231F20"/>
          <w:spacing w:val="-2"/>
          <w:w w:val="105"/>
          <w:sz w:val="34"/>
        </w:rPr>
        <w:t>Survey</w:t>
      </w:r>
      <w:r>
        <w:rPr>
          <w:rFonts w:ascii="Trebuchet MS"/>
          <w:b/>
          <w:color w:val="231F20"/>
          <w:spacing w:val="-42"/>
          <w:w w:val="105"/>
          <w:sz w:val="34"/>
        </w:rPr>
        <w:t> </w:t>
      </w:r>
      <w:r>
        <w:rPr>
          <w:rFonts w:ascii="Trebuchet MS"/>
          <w:b/>
          <w:color w:val="231F20"/>
          <w:spacing w:val="-1"/>
          <w:w w:val="105"/>
          <w:sz w:val="34"/>
        </w:rPr>
        <w:t>on</w:t>
      </w:r>
      <w:r>
        <w:rPr>
          <w:rFonts w:ascii="Trebuchet MS"/>
          <w:b/>
          <w:color w:val="231F20"/>
          <w:spacing w:val="-41"/>
          <w:w w:val="105"/>
          <w:sz w:val="34"/>
        </w:rPr>
        <w:t> </w:t>
      </w:r>
      <w:r>
        <w:rPr>
          <w:rFonts w:ascii="Trebuchet MS"/>
          <w:b/>
          <w:color w:val="231F20"/>
          <w:spacing w:val="-3"/>
          <w:w w:val="105"/>
          <w:sz w:val="34"/>
        </w:rPr>
        <w:t>Bans</w:t>
      </w:r>
      <w:r>
        <w:rPr>
          <w:rFonts w:ascii="Trebuchet MS"/>
          <w:b/>
          <w:color w:val="231F20"/>
          <w:spacing w:val="-41"/>
          <w:w w:val="105"/>
          <w:sz w:val="34"/>
        </w:rPr>
        <w:t> </w:t>
      </w:r>
      <w:r>
        <w:rPr>
          <w:rFonts w:ascii="Trebuchet MS"/>
          <w:b/>
          <w:color w:val="231F20"/>
          <w:spacing w:val="-1"/>
          <w:w w:val="105"/>
          <w:sz w:val="34"/>
        </w:rPr>
        <w:t>on</w:t>
      </w:r>
      <w:r>
        <w:rPr>
          <w:rFonts w:ascii="Trebuchet MS"/>
          <w:b/>
          <w:color w:val="231F20"/>
          <w:spacing w:val="-42"/>
          <w:w w:val="105"/>
          <w:sz w:val="34"/>
        </w:rPr>
        <w:t> </w:t>
      </w:r>
      <w:r>
        <w:rPr>
          <w:rFonts w:ascii="Trebuchet MS"/>
          <w:b/>
          <w:color w:val="231F20"/>
          <w:spacing w:val="-3"/>
          <w:w w:val="105"/>
          <w:sz w:val="34"/>
        </w:rPr>
        <w:t>Assignment</w:t>
      </w:r>
      <w:r>
        <w:rPr>
          <w:rFonts w:ascii="Trebuchet MS"/>
          <w:color w:val="000000"/>
          <w:sz w:val="34"/>
        </w:rPr>
      </w:r>
    </w:p>
    <w:p>
      <w:pPr>
        <w:spacing w:line="240" w:lineRule="auto" w:before="0"/>
        <w:rPr>
          <w:rFonts w:ascii="Trebuchet MS" w:hAnsi="Trebuchet MS" w:cs="Trebuchet MS" w:eastAsia="Trebuchet MS"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sz w:val="20"/>
          <w:szCs w:val="20"/>
        </w:rPr>
      </w:pPr>
    </w:p>
    <w:p>
      <w:pPr>
        <w:spacing w:line="240" w:lineRule="auto" w:before="3"/>
        <w:rPr>
          <w:rFonts w:ascii="Trebuchet MS" w:hAnsi="Trebuchet MS" w:cs="Trebuchet MS" w:eastAsia="Trebuchet MS"/>
          <w:sz w:val="26"/>
          <w:szCs w:val="26"/>
        </w:rPr>
      </w:pPr>
    </w:p>
    <w:p>
      <w:pPr>
        <w:pStyle w:val="Heading2"/>
        <w:spacing w:line="240" w:lineRule="auto" w:before="75"/>
        <w:ind w:right="0"/>
        <w:jc w:val="left"/>
        <w:rPr>
          <w:b w:val="0"/>
          <w:bCs w:val="0"/>
        </w:rPr>
      </w:pPr>
      <w:r>
        <w:rPr>
          <w:color w:val="231F20"/>
        </w:rPr>
        <w:t>What</w:t>
      </w:r>
      <w:r>
        <w:rPr>
          <w:color w:val="231F20"/>
          <w:spacing w:val="6"/>
        </w:rPr>
        <w:t> </w:t>
      </w:r>
      <w:r>
        <w:rPr>
          <w:color w:val="231F20"/>
        </w:rPr>
        <w:t>type</w:t>
      </w:r>
      <w:r>
        <w:rPr>
          <w:color w:val="231F20"/>
          <w:spacing w:val="6"/>
        </w:rPr>
        <w:t> </w:t>
      </w:r>
      <w:r>
        <w:rPr>
          <w:color w:val="231F20"/>
        </w:rPr>
        <w:t>of</w:t>
      </w:r>
      <w:r>
        <w:rPr>
          <w:color w:val="231F20"/>
          <w:spacing w:val="6"/>
        </w:rPr>
        <w:t> </w:t>
      </w:r>
      <w:r>
        <w:rPr>
          <w:color w:val="231F20"/>
        </w:rPr>
        <w:t>financing</w:t>
      </w:r>
      <w:r>
        <w:rPr>
          <w:color w:val="231F20"/>
          <w:spacing w:val="6"/>
        </w:rPr>
        <w:t> </w:t>
      </w:r>
      <w:r>
        <w:rPr>
          <w:color w:val="231F20"/>
        </w:rPr>
        <w:t>does</w:t>
      </w:r>
      <w:r>
        <w:rPr>
          <w:color w:val="231F20"/>
          <w:spacing w:val="7"/>
        </w:rPr>
        <w:t> </w:t>
      </w:r>
      <w:r>
        <w:rPr>
          <w:color w:val="231F20"/>
        </w:rPr>
        <w:t>your</w:t>
      </w:r>
      <w:r>
        <w:rPr>
          <w:color w:val="231F20"/>
          <w:spacing w:val="6"/>
        </w:rPr>
        <w:t> </w:t>
      </w:r>
      <w:r>
        <w:rPr>
          <w:color w:val="231F20"/>
        </w:rPr>
        <w:t>organisation</w:t>
      </w:r>
      <w:r>
        <w:rPr>
          <w:color w:val="231F20"/>
          <w:spacing w:val="6"/>
        </w:rPr>
        <w:t> </w:t>
      </w:r>
      <w:r>
        <w:rPr>
          <w:color w:val="231F20"/>
        </w:rPr>
        <w:t>provide?</w:t>
      </w:r>
      <w:r>
        <w:rPr>
          <w:b w:val="0"/>
          <w:color w:val="000000"/>
        </w:rPr>
      </w:r>
    </w:p>
    <w:p>
      <w:pPr>
        <w:spacing w:line="240" w:lineRule="auto" w:before="4"/>
        <w:rPr>
          <w:rFonts w:ascii="Trebuchet MS" w:hAnsi="Trebuchet MS" w:cs="Trebuchet MS" w:eastAsia="Trebuchet MS"/>
          <w:sz w:val="23"/>
          <w:szCs w:val="23"/>
        </w:rPr>
      </w:pPr>
    </w:p>
    <w:p>
      <w:pPr>
        <w:pStyle w:val="BodyText"/>
        <w:tabs>
          <w:tab w:pos="3635" w:val="left" w:leader="none"/>
          <w:tab w:pos="5195" w:val="left" w:leader="none"/>
        </w:tabs>
        <w:spacing w:line="240" w:lineRule="auto" w:before="72"/>
        <w:ind w:left="1435" w:right="0"/>
        <w:jc w:val="left"/>
      </w:pPr>
      <w:r>
        <w:rPr>
          <w:color w:val="231F20"/>
          <w:w w:val="110"/>
        </w:rPr>
        <w:t>Invoice</w:t>
      </w:r>
      <w:r>
        <w:rPr>
          <w:color w:val="231F20"/>
          <w:spacing w:val="4"/>
          <w:w w:val="110"/>
        </w:rPr>
        <w:t> </w:t>
      </w:r>
      <w:r>
        <w:rPr>
          <w:color w:val="231F20"/>
          <w:w w:val="110"/>
        </w:rPr>
        <w:t>Discounting</w:t>
        <w:tab/>
      </w:r>
      <w:r>
        <w:rPr>
          <w:color w:val="231F20"/>
          <w:w w:val="105"/>
        </w:rPr>
        <w:t>Factoring</w:t>
        <w:tab/>
      </w:r>
      <w:r>
        <w:rPr>
          <w:color w:val="231F20"/>
          <w:w w:val="110"/>
        </w:rPr>
        <w:t>Other</w:t>
      </w:r>
      <w:r>
        <w:rPr>
          <w:color w:val="231F20"/>
          <w:spacing w:val="19"/>
          <w:w w:val="110"/>
        </w:rPr>
        <w:t> </w:t>
      </w:r>
      <w:r>
        <w:rPr>
          <w:color w:val="231F20"/>
          <w:w w:val="110"/>
        </w:rPr>
        <w:t>(please</w:t>
      </w:r>
      <w:r>
        <w:rPr>
          <w:color w:val="231F20"/>
          <w:spacing w:val="18"/>
          <w:w w:val="110"/>
        </w:rPr>
        <w:t> </w:t>
      </w:r>
      <w:r>
        <w:rPr>
          <w:color w:val="231F20"/>
          <w:w w:val="110"/>
        </w:rPr>
        <w:t>specify)  </w:t>
      </w:r>
      <w:r>
        <w:rPr>
          <w:color w:val="231F20"/>
          <w:spacing w:val="14"/>
          <w:w w:val="110"/>
        </w:rPr>
        <w:t> </w:t>
      </w:r>
      <w:r>
        <w:rPr>
          <w:color w:val="636466"/>
          <w:w w:val="110"/>
        </w:rPr>
        <w:t>................................................................................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pStyle w:val="Heading2"/>
        <w:spacing w:line="316" w:lineRule="auto"/>
        <w:ind w:right="1173"/>
        <w:jc w:val="left"/>
        <w:rPr>
          <w:b w:val="0"/>
          <w:bCs w:val="0"/>
        </w:rPr>
      </w:pPr>
      <w:r>
        <w:rPr>
          <w:color w:val="231F20"/>
        </w:rPr>
        <w:t>For</w:t>
      </w:r>
      <w:r>
        <w:rPr>
          <w:color w:val="231F20"/>
          <w:spacing w:val="-6"/>
        </w:rPr>
        <w:t> </w:t>
      </w:r>
      <w:r>
        <w:rPr>
          <w:color w:val="231F20"/>
        </w:rPr>
        <w:t>each</w:t>
      </w:r>
      <w:r>
        <w:rPr>
          <w:color w:val="231F20"/>
          <w:spacing w:val="-5"/>
        </w:rPr>
        <w:t> </w:t>
      </w:r>
      <w:r>
        <w:rPr>
          <w:color w:val="231F20"/>
        </w:rPr>
        <w:t>of</w:t>
      </w:r>
      <w:r>
        <w:rPr>
          <w:color w:val="231F20"/>
          <w:spacing w:val="-5"/>
        </w:rPr>
        <w:t> </w:t>
      </w:r>
      <w:r>
        <w:rPr>
          <w:color w:val="231F20"/>
        </w:rPr>
        <w:t>the</w:t>
      </w:r>
      <w:r>
        <w:rPr>
          <w:color w:val="231F20"/>
          <w:spacing w:val="-5"/>
        </w:rPr>
        <w:t> </w:t>
      </w:r>
      <w:r>
        <w:rPr>
          <w:color w:val="231F20"/>
        </w:rPr>
        <w:t>following</w:t>
      </w:r>
      <w:r>
        <w:rPr>
          <w:color w:val="231F20"/>
          <w:spacing w:val="-5"/>
        </w:rPr>
        <w:t> </w:t>
      </w:r>
      <w:r>
        <w:rPr>
          <w:color w:val="231F20"/>
        </w:rPr>
        <w:t>questions,</w:t>
      </w:r>
      <w:r>
        <w:rPr>
          <w:color w:val="231F20"/>
          <w:spacing w:val="-5"/>
        </w:rPr>
        <w:t> </w:t>
      </w:r>
      <w:r>
        <w:rPr>
          <w:color w:val="231F20"/>
        </w:rPr>
        <w:t>please</w:t>
      </w:r>
      <w:r>
        <w:rPr>
          <w:color w:val="231F20"/>
          <w:spacing w:val="-6"/>
        </w:rPr>
        <w:t> </w:t>
      </w:r>
      <w:r>
        <w:rPr>
          <w:color w:val="231F20"/>
        </w:rPr>
        <w:t>indicate</w:t>
      </w:r>
      <w:r>
        <w:rPr>
          <w:color w:val="231F20"/>
          <w:spacing w:val="-5"/>
        </w:rPr>
        <w:t> </w:t>
      </w:r>
      <w:r>
        <w:rPr>
          <w:color w:val="231F20"/>
        </w:rPr>
        <w:t>your</w:t>
      </w:r>
      <w:r>
        <w:rPr>
          <w:color w:val="231F20"/>
          <w:spacing w:val="-5"/>
        </w:rPr>
        <w:t> </w:t>
      </w:r>
      <w:r>
        <w:rPr>
          <w:color w:val="231F20"/>
        </w:rPr>
        <w:t>answer</w:t>
      </w:r>
      <w:r>
        <w:rPr>
          <w:color w:val="231F20"/>
          <w:spacing w:val="-5"/>
        </w:rPr>
        <w:t> </w:t>
      </w:r>
      <w:r>
        <w:rPr>
          <w:color w:val="231F20"/>
        </w:rPr>
        <w:t>in</w:t>
      </w:r>
      <w:r>
        <w:rPr>
          <w:color w:val="231F20"/>
          <w:spacing w:val="-5"/>
        </w:rPr>
        <w:t> </w:t>
      </w:r>
      <w:r>
        <w:rPr>
          <w:color w:val="231F20"/>
        </w:rPr>
        <w:t>respect</w:t>
      </w:r>
      <w:r>
        <w:rPr>
          <w:color w:val="231F20"/>
          <w:spacing w:val="-6"/>
        </w:rPr>
        <w:t> </w:t>
      </w:r>
      <w:r>
        <w:rPr>
          <w:color w:val="231F20"/>
        </w:rPr>
        <w:t>of</w:t>
      </w:r>
      <w:r>
        <w:rPr>
          <w:color w:val="231F20"/>
          <w:spacing w:val="-5"/>
        </w:rPr>
        <w:t> </w:t>
      </w:r>
      <w:r>
        <w:rPr>
          <w:color w:val="231F20"/>
        </w:rPr>
        <w:t>the</w:t>
      </w:r>
      <w:r>
        <w:rPr>
          <w:color w:val="231F20"/>
          <w:spacing w:val="-5"/>
        </w:rPr>
        <w:t> </w:t>
      </w:r>
      <w:r>
        <w:rPr>
          <w:color w:val="231F20"/>
        </w:rPr>
        <w:t>type</w:t>
      </w:r>
      <w:r>
        <w:rPr>
          <w:color w:val="231F20"/>
          <w:spacing w:val="-5"/>
        </w:rPr>
        <w:t> </w:t>
      </w:r>
      <w:r>
        <w:rPr>
          <w:color w:val="231F20"/>
        </w:rPr>
        <w:t>of</w:t>
      </w:r>
      <w:r>
        <w:rPr>
          <w:color w:val="231F20"/>
          <w:spacing w:val="-5"/>
        </w:rPr>
        <w:t> </w:t>
      </w:r>
      <w:r>
        <w:rPr>
          <w:color w:val="231F20"/>
        </w:rPr>
        <w:t>financing</w:t>
      </w:r>
      <w:r>
        <w:rPr>
          <w:color w:val="231F20"/>
          <w:spacing w:val="-5"/>
        </w:rPr>
        <w:t> </w:t>
      </w:r>
      <w:r>
        <w:rPr>
          <w:color w:val="231F20"/>
        </w:rPr>
        <w:t>which</w:t>
      </w:r>
      <w:r>
        <w:rPr>
          <w:color w:val="231F20"/>
          <w:spacing w:val="-6"/>
        </w:rPr>
        <w:t> </w:t>
      </w:r>
      <w:r>
        <w:rPr>
          <w:color w:val="231F20"/>
        </w:rPr>
        <w:t>your</w:t>
      </w:r>
      <w:r>
        <w:rPr>
          <w:color w:val="231F20"/>
          <w:w w:val="99"/>
        </w:rPr>
        <w:t> </w:t>
      </w:r>
      <w:r>
        <w:rPr>
          <w:color w:val="231F20"/>
        </w:rPr>
        <w:t>organisation</w:t>
      </w:r>
      <w:r>
        <w:rPr>
          <w:color w:val="231F20"/>
          <w:spacing w:val="-3"/>
        </w:rPr>
        <w:t> </w:t>
      </w:r>
      <w:r>
        <w:rPr>
          <w:color w:val="231F20"/>
        </w:rPr>
        <w:t>provides</w:t>
      </w:r>
      <w:r>
        <w:rPr>
          <w:color w:val="231F20"/>
          <w:spacing w:val="-2"/>
        </w:rPr>
        <w:t> </w:t>
      </w:r>
      <w:r>
        <w:rPr>
          <w:color w:val="231F20"/>
          <w:spacing w:val="-3"/>
        </w:rPr>
        <w:t>or</w:t>
      </w:r>
      <w:r>
        <w:rPr>
          <w:color w:val="231F20"/>
          <w:spacing w:val="-4"/>
        </w:rPr>
        <w:t>,</w:t>
      </w:r>
      <w:r>
        <w:rPr>
          <w:color w:val="231F20"/>
          <w:spacing w:val="-2"/>
        </w:rPr>
        <w:t> </w:t>
      </w:r>
      <w:r>
        <w:rPr>
          <w:color w:val="231F20"/>
        </w:rPr>
        <w:t>if</w:t>
      </w:r>
      <w:r>
        <w:rPr>
          <w:color w:val="231F20"/>
          <w:spacing w:val="-2"/>
        </w:rPr>
        <w:t> </w:t>
      </w:r>
      <w:r>
        <w:rPr>
          <w:color w:val="231F20"/>
        </w:rPr>
        <w:t>it</w:t>
      </w:r>
      <w:r>
        <w:rPr>
          <w:color w:val="231F20"/>
          <w:spacing w:val="-2"/>
        </w:rPr>
        <w:t> </w:t>
      </w:r>
      <w:r>
        <w:rPr>
          <w:color w:val="231F20"/>
        </w:rPr>
        <w:t>provides</w:t>
      </w:r>
      <w:r>
        <w:rPr>
          <w:color w:val="231F20"/>
          <w:spacing w:val="-2"/>
        </w:rPr>
        <w:t> </w:t>
      </w:r>
      <w:r>
        <w:rPr>
          <w:color w:val="231F20"/>
        </w:rPr>
        <w:t>more</w:t>
      </w:r>
      <w:r>
        <w:rPr>
          <w:color w:val="231F20"/>
          <w:spacing w:val="-2"/>
        </w:rPr>
        <w:t> </w:t>
      </w:r>
      <w:r>
        <w:rPr>
          <w:color w:val="231F20"/>
        </w:rPr>
        <w:t>than</w:t>
      </w:r>
      <w:r>
        <w:rPr>
          <w:color w:val="231F20"/>
          <w:spacing w:val="-2"/>
        </w:rPr>
        <w:t> </w:t>
      </w:r>
      <w:r>
        <w:rPr>
          <w:color w:val="231F20"/>
        </w:rPr>
        <w:t>one</w:t>
      </w:r>
      <w:r>
        <w:rPr>
          <w:color w:val="231F20"/>
          <w:spacing w:val="-2"/>
        </w:rPr>
        <w:t> </w:t>
      </w:r>
      <w:r>
        <w:rPr>
          <w:color w:val="231F20"/>
        </w:rPr>
        <w:t>type</w:t>
      </w:r>
      <w:r>
        <w:rPr>
          <w:color w:val="231F20"/>
          <w:spacing w:val="-2"/>
        </w:rPr>
        <w:t> </w:t>
      </w:r>
      <w:r>
        <w:rPr>
          <w:color w:val="231F20"/>
        </w:rPr>
        <w:t>of</w:t>
      </w:r>
      <w:r>
        <w:rPr>
          <w:color w:val="231F20"/>
          <w:spacing w:val="-3"/>
        </w:rPr>
        <w:t> </w:t>
      </w:r>
      <w:r>
        <w:rPr>
          <w:color w:val="231F20"/>
        </w:rPr>
        <w:t>financing</w:t>
      </w:r>
      <w:r>
        <w:rPr>
          <w:color w:val="231F20"/>
          <w:spacing w:val="-2"/>
        </w:rPr>
        <w:t> </w:t>
      </w:r>
      <w:r>
        <w:rPr>
          <w:color w:val="231F20"/>
        </w:rPr>
        <w:t>and</w:t>
      </w:r>
      <w:r>
        <w:rPr>
          <w:color w:val="231F20"/>
          <w:spacing w:val="-2"/>
        </w:rPr>
        <w:t> </w:t>
      </w:r>
      <w:r>
        <w:rPr>
          <w:color w:val="231F20"/>
        </w:rPr>
        <w:t>your</w:t>
      </w:r>
      <w:r>
        <w:rPr>
          <w:color w:val="231F20"/>
          <w:spacing w:val="-2"/>
        </w:rPr>
        <w:t> </w:t>
      </w:r>
      <w:r>
        <w:rPr>
          <w:color w:val="231F20"/>
        </w:rPr>
        <w:t>answer</w:t>
      </w:r>
      <w:r>
        <w:rPr>
          <w:color w:val="231F20"/>
          <w:spacing w:val="-2"/>
        </w:rPr>
        <w:t> </w:t>
      </w:r>
      <w:r>
        <w:rPr>
          <w:color w:val="231F20"/>
        </w:rPr>
        <w:t>would</w:t>
      </w:r>
      <w:r>
        <w:rPr>
          <w:color w:val="231F20"/>
          <w:spacing w:val="-2"/>
        </w:rPr>
        <w:t> </w:t>
      </w:r>
      <w:r>
        <w:rPr>
          <w:color w:val="231F20"/>
        </w:rPr>
        <w:t>be</w:t>
      </w:r>
      <w:r>
        <w:rPr>
          <w:color w:val="231F20"/>
          <w:spacing w:val="-2"/>
        </w:rPr>
        <w:t> </w:t>
      </w:r>
      <w:r>
        <w:rPr>
          <w:color w:val="231F20"/>
        </w:rPr>
        <w:t>different</w:t>
      </w:r>
      <w:r>
        <w:rPr>
          <w:color w:val="231F20"/>
          <w:spacing w:val="-2"/>
        </w:rPr>
        <w:t> </w:t>
      </w:r>
      <w:r>
        <w:rPr>
          <w:color w:val="231F20"/>
        </w:rPr>
        <w:t>for</w:t>
      </w:r>
      <w:r>
        <w:rPr>
          <w:color w:val="231F20"/>
          <w:spacing w:val="-2"/>
        </w:rPr>
        <w:t> </w:t>
      </w:r>
      <w:r>
        <w:rPr>
          <w:color w:val="231F20"/>
        </w:rPr>
        <w:t>different</w:t>
      </w:r>
      <w:r>
        <w:rPr>
          <w:color w:val="231F20"/>
          <w:spacing w:val="20"/>
          <w:w w:val="98"/>
        </w:rPr>
        <w:t> </w:t>
      </w:r>
      <w:r>
        <w:rPr>
          <w:color w:val="231F20"/>
        </w:rPr>
        <w:t>financing</w:t>
      </w:r>
      <w:r>
        <w:rPr>
          <w:color w:val="231F20"/>
          <w:spacing w:val="-4"/>
        </w:rPr>
        <w:t> </w:t>
      </w:r>
      <w:r>
        <w:rPr>
          <w:color w:val="231F20"/>
        </w:rPr>
        <w:t>arrangements,</w:t>
      </w:r>
      <w:r>
        <w:rPr>
          <w:color w:val="231F20"/>
          <w:spacing w:val="-3"/>
        </w:rPr>
        <w:t> </w:t>
      </w:r>
      <w:r>
        <w:rPr>
          <w:color w:val="231F20"/>
        </w:rPr>
        <w:t>please</w:t>
      </w:r>
      <w:r>
        <w:rPr>
          <w:color w:val="231F20"/>
          <w:spacing w:val="-3"/>
        </w:rPr>
        <w:t> </w:t>
      </w:r>
      <w:r>
        <w:rPr>
          <w:color w:val="231F20"/>
        </w:rPr>
        <w:t>answer</w:t>
      </w:r>
      <w:r>
        <w:rPr>
          <w:color w:val="231F20"/>
          <w:spacing w:val="-4"/>
        </w:rPr>
        <w:t> </w:t>
      </w:r>
      <w:r>
        <w:rPr>
          <w:color w:val="231F20"/>
        </w:rPr>
        <w:t>in</w:t>
      </w:r>
      <w:r>
        <w:rPr>
          <w:color w:val="231F20"/>
          <w:spacing w:val="-3"/>
        </w:rPr>
        <w:t> </w:t>
      </w:r>
      <w:r>
        <w:rPr>
          <w:color w:val="231F20"/>
        </w:rPr>
        <w:t>respect</w:t>
      </w:r>
      <w:r>
        <w:rPr>
          <w:color w:val="231F20"/>
          <w:spacing w:val="-3"/>
        </w:rPr>
        <w:t> </w:t>
      </w:r>
      <w:r>
        <w:rPr>
          <w:color w:val="231F20"/>
        </w:rPr>
        <w:t>of</w:t>
      </w:r>
      <w:r>
        <w:rPr>
          <w:color w:val="231F20"/>
          <w:spacing w:val="-3"/>
        </w:rPr>
        <w:t> </w:t>
      </w:r>
      <w:r>
        <w:rPr>
          <w:color w:val="231F20"/>
        </w:rPr>
        <w:t>each</w:t>
      </w:r>
      <w:r>
        <w:rPr>
          <w:color w:val="231F20"/>
          <w:spacing w:val="-4"/>
        </w:rPr>
        <w:t> </w:t>
      </w:r>
      <w:r>
        <w:rPr>
          <w:color w:val="231F20"/>
        </w:rPr>
        <w:t>type</w:t>
      </w:r>
      <w:r>
        <w:rPr>
          <w:color w:val="231F20"/>
          <w:spacing w:val="-3"/>
        </w:rPr>
        <w:t> </w:t>
      </w:r>
      <w:r>
        <w:rPr>
          <w:color w:val="231F20"/>
        </w:rPr>
        <w:t>of</w:t>
      </w:r>
      <w:r>
        <w:rPr>
          <w:color w:val="231F20"/>
          <w:spacing w:val="-3"/>
        </w:rPr>
        <w:t> </w:t>
      </w:r>
      <w:r>
        <w:rPr>
          <w:color w:val="231F20"/>
        </w:rPr>
        <w:t>financing</w:t>
      </w:r>
      <w:r>
        <w:rPr>
          <w:color w:val="231F20"/>
          <w:spacing w:val="-4"/>
        </w:rPr>
        <w:t> </w:t>
      </w:r>
      <w:r>
        <w:rPr>
          <w:color w:val="231F20"/>
        </w:rPr>
        <w:t>which</w:t>
      </w:r>
      <w:r>
        <w:rPr>
          <w:color w:val="231F20"/>
          <w:spacing w:val="-3"/>
        </w:rPr>
        <w:t> </w:t>
      </w:r>
      <w:r>
        <w:rPr>
          <w:color w:val="231F20"/>
        </w:rPr>
        <w:t>your</w:t>
      </w:r>
      <w:r>
        <w:rPr>
          <w:color w:val="231F20"/>
          <w:spacing w:val="-3"/>
        </w:rPr>
        <w:t> </w:t>
      </w:r>
      <w:r>
        <w:rPr>
          <w:color w:val="231F20"/>
        </w:rPr>
        <w:t>organisation</w:t>
      </w:r>
      <w:r>
        <w:rPr>
          <w:color w:val="231F20"/>
          <w:spacing w:val="-4"/>
        </w:rPr>
        <w:t> </w:t>
      </w:r>
      <w:r>
        <w:rPr>
          <w:color w:val="231F20"/>
        </w:rPr>
        <w:t>provides.</w:t>
      </w:r>
      <w:r>
        <w:rPr>
          <w:b w:val="0"/>
          <w:color w:val="000000"/>
        </w:rPr>
      </w:r>
    </w:p>
    <w:p>
      <w:pPr>
        <w:spacing w:line="240" w:lineRule="auto" w:before="0"/>
        <w:rPr>
          <w:rFonts w:ascii="Trebuchet MS" w:hAnsi="Trebuchet MS" w:cs="Trebuchet MS" w:eastAsia="Trebuchet MS"/>
          <w:sz w:val="16"/>
          <w:szCs w:val="16"/>
        </w:rPr>
      </w:pPr>
    </w:p>
    <w:p>
      <w:pPr>
        <w:spacing w:line="240" w:lineRule="auto" w:before="0"/>
        <w:rPr>
          <w:rFonts w:ascii="Trebuchet MS" w:hAnsi="Trebuchet MS" w:cs="Trebuchet MS" w:eastAsia="Trebuchet MS"/>
          <w:sz w:val="16"/>
          <w:szCs w:val="16"/>
        </w:rPr>
      </w:pPr>
    </w:p>
    <w:p>
      <w:pPr>
        <w:spacing w:line="240" w:lineRule="auto" w:before="6"/>
        <w:rPr>
          <w:rFonts w:ascii="Trebuchet MS" w:hAnsi="Trebuchet MS" w:cs="Trebuchet MS" w:eastAsia="Trebuchet MS"/>
          <w:sz w:val="19"/>
          <w:szCs w:val="19"/>
        </w:rPr>
      </w:pPr>
    </w:p>
    <w:p>
      <w:pPr>
        <w:pStyle w:val="BodyText"/>
        <w:numPr>
          <w:ilvl w:val="0"/>
          <w:numId w:val="1"/>
        </w:numPr>
        <w:tabs>
          <w:tab w:pos="1394" w:val="left" w:leader="none"/>
        </w:tabs>
        <w:spacing w:line="300" w:lineRule="auto" w:before="0" w:after="0"/>
        <w:ind w:left="1393" w:right="1173" w:hanging="260"/>
        <w:jc w:val="left"/>
      </w:pPr>
      <w:r>
        <w:rPr>
          <w:color w:val="231F20"/>
          <w:w w:val="105"/>
        </w:rPr>
        <w:t>Do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consider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fact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contract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governing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receivables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contains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valid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prohibition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assignment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makes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it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impossible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some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businesses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raise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finance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those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receivables,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when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it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would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be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able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do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so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if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such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prohibitions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assignment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were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not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binding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assignee?</w:t>
      </w:r>
      <w:r>
        <w:rPr>
          <w:color w:val="000000"/>
        </w:rPr>
      </w:r>
    </w:p>
    <w:p>
      <w:pPr>
        <w:spacing w:line="240" w:lineRule="auto" w:before="5"/>
        <w:rPr>
          <w:rFonts w:ascii="Calibri" w:hAnsi="Calibri" w:cs="Calibri" w:eastAsia="Calibri"/>
          <w:sz w:val="23"/>
          <w:szCs w:val="23"/>
        </w:rPr>
      </w:pPr>
    </w:p>
    <w:p>
      <w:pPr>
        <w:tabs>
          <w:tab w:pos="2933" w:val="left" w:leader="none"/>
          <w:tab w:pos="4177" w:val="left" w:leader="none"/>
          <w:tab w:pos="4207" w:val="left" w:leader="none"/>
          <w:tab w:pos="7633" w:val="left" w:leader="none"/>
        </w:tabs>
        <w:spacing w:line="333" w:lineRule="auto" w:before="0"/>
        <w:ind w:left="1393" w:right="1011" w:firstLine="0"/>
        <w:jc w:val="left"/>
        <w:rPr>
          <w:rFonts w:ascii="Calibri" w:hAnsi="Calibri" w:cs="Calibri" w:eastAsia="Calibri"/>
          <w:sz w:val="17"/>
          <w:szCs w:val="17"/>
        </w:rPr>
      </w:pPr>
      <w:r>
        <w:rPr>
          <w:rFonts w:ascii="Trebuchet MS"/>
          <w:b/>
          <w:color w:val="231F20"/>
          <w:w w:val="95"/>
          <w:sz w:val="17"/>
        </w:rPr>
        <w:t>Invoice</w:t>
        <w:tab/>
      </w:r>
      <w:r>
        <w:rPr>
          <w:rFonts w:ascii="Trebuchet MS"/>
          <w:b/>
          <w:color w:val="231F20"/>
          <w:sz w:val="17"/>
        </w:rPr>
        <w:t>Factoring</w:t>
        <w:tab/>
      </w:r>
      <w:r>
        <w:rPr>
          <w:rFonts w:ascii="Trebuchet MS"/>
          <w:b/>
          <w:color w:val="231F20"/>
          <w:w w:val="90"/>
          <w:sz w:val="17"/>
        </w:rPr>
        <w:t>Other</w:t>
      </w:r>
      <w:r>
        <w:rPr>
          <w:rFonts w:ascii="Trebuchet MS"/>
          <w:b/>
          <w:color w:val="231F20"/>
          <w:spacing w:val="-10"/>
          <w:w w:val="90"/>
          <w:sz w:val="17"/>
        </w:rPr>
        <w:t> </w:t>
      </w:r>
      <w:r>
        <w:rPr>
          <w:rFonts w:ascii="Trebuchet MS"/>
          <w:b/>
          <w:color w:val="231F20"/>
          <w:w w:val="90"/>
          <w:sz w:val="17"/>
        </w:rPr>
        <w:t>(please</w:t>
      </w:r>
      <w:r>
        <w:rPr>
          <w:rFonts w:ascii="Trebuchet MS"/>
          <w:b/>
          <w:color w:val="231F20"/>
          <w:spacing w:val="-10"/>
          <w:w w:val="90"/>
          <w:sz w:val="17"/>
        </w:rPr>
        <w:t> </w:t>
      </w:r>
      <w:r>
        <w:rPr>
          <w:rFonts w:ascii="Trebuchet MS"/>
          <w:b/>
          <w:color w:val="231F20"/>
          <w:w w:val="90"/>
          <w:sz w:val="17"/>
        </w:rPr>
        <w:t>specify)</w:t>
      </w:r>
      <w:r>
        <w:rPr>
          <w:rFonts w:ascii="Trebuchet MS"/>
          <w:b/>
          <w:color w:val="231F20"/>
          <w:spacing w:val="-31"/>
          <w:w w:val="90"/>
          <w:sz w:val="17"/>
        </w:rPr>
        <w:t> </w:t>
      </w:r>
      <w:r>
        <w:rPr>
          <w:rFonts w:ascii="Trebuchet MS"/>
          <w:b/>
          <w:color w:val="FFFFFF"/>
          <w:w w:val="90"/>
          <w:sz w:val="17"/>
        </w:rPr>
        <w:t>........................</w:t>
        <w:tab/>
      </w:r>
      <w:r>
        <w:rPr>
          <w:rFonts w:ascii="Trebuchet MS"/>
          <w:b/>
          <w:color w:val="231F20"/>
          <w:w w:val="90"/>
          <w:sz w:val="17"/>
        </w:rPr>
        <w:t>Other</w:t>
      </w:r>
      <w:r>
        <w:rPr>
          <w:rFonts w:ascii="Trebuchet MS"/>
          <w:b/>
          <w:color w:val="231F20"/>
          <w:spacing w:val="-23"/>
          <w:w w:val="90"/>
          <w:sz w:val="17"/>
        </w:rPr>
        <w:t> </w:t>
      </w:r>
      <w:r>
        <w:rPr>
          <w:rFonts w:ascii="Trebuchet MS"/>
          <w:b/>
          <w:color w:val="231F20"/>
          <w:w w:val="90"/>
          <w:sz w:val="17"/>
        </w:rPr>
        <w:t>(please</w:t>
      </w:r>
      <w:r>
        <w:rPr>
          <w:rFonts w:ascii="Trebuchet MS"/>
          <w:b/>
          <w:color w:val="231F20"/>
          <w:spacing w:val="-23"/>
          <w:w w:val="90"/>
          <w:sz w:val="17"/>
        </w:rPr>
        <w:t> </w:t>
      </w:r>
      <w:r>
        <w:rPr>
          <w:rFonts w:ascii="Trebuchet MS"/>
          <w:b/>
          <w:color w:val="231F20"/>
          <w:w w:val="90"/>
          <w:sz w:val="17"/>
        </w:rPr>
        <w:t>specify)</w:t>
      </w:r>
      <w:r>
        <w:rPr>
          <w:rFonts w:ascii="Trebuchet MS"/>
          <w:b/>
          <w:color w:val="231F20"/>
          <w:spacing w:val="-26"/>
          <w:w w:val="90"/>
          <w:sz w:val="17"/>
        </w:rPr>
        <w:t> </w:t>
      </w:r>
      <w:r>
        <w:rPr>
          <w:rFonts w:ascii="Trebuchet MS"/>
          <w:b/>
          <w:color w:val="FFFFFF"/>
          <w:w w:val="90"/>
          <w:sz w:val="17"/>
        </w:rPr>
        <w:t>..............................</w:t>
      </w:r>
      <w:r>
        <w:rPr>
          <w:rFonts w:ascii="Trebuchet MS"/>
          <w:b/>
          <w:color w:val="FFFFFF"/>
          <w:w w:val="78"/>
          <w:sz w:val="17"/>
        </w:rPr>
        <w:t> </w:t>
      </w:r>
      <w:r>
        <w:rPr>
          <w:rFonts w:ascii="Trebuchet MS"/>
          <w:b/>
          <w:color w:val="231F20"/>
          <w:sz w:val="17"/>
        </w:rPr>
        <w:t>Discounting</w:t>
        <w:tab/>
        <w:tab/>
        <w:tab/>
      </w:r>
      <w:r>
        <w:rPr>
          <w:rFonts w:ascii="Calibri"/>
          <w:color w:val="939598"/>
          <w:sz w:val="17"/>
        </w:rPr>
        <w:t>............................................................</w:t>
        <w:tab/>
        <w:t>..................................................................</w:t>
      </w:r>
      <w:r>
        <w:rPr>
          <w:rFonts w:ascii="Calibri"/>
          <w:color w:val="000000"/>
          <w:sz w:val="17"/>
        </w:rPr>
      </w:r>
    </w:p>
    <w:p>
      <w:pPr>
        <w:spacing w:line="240" w:lineRule="auto" w:before="12"/>
        <w:rPr>
          <w:rFonts w:ascii="Calibri" w:hAnsi="Calibri" w:cs="Calibri" w:eastAsia="Calibri"/>
          <w:sz w:val="14"/>
          <w:szCs w:val="14"/>
        </w:rPr>
      </w:pPr>
    </w:p>
    <w:p>
      <w:pPr>
        <w:pStyle w:val="BodyText"/>
        <w:tabs>
          <w:tab w:pos="3235" w:val="left" w:leader="none"/>
          <w:tab w:pos="4495" w:val="left" w:leader="none"/>
          <w:tab w:pos="7935" w:val="left" w:leader="none"/>
        </w:tabs>
        <w:spacing w:line="240" w:lineRule="auto" w:before="72"/>
        <w:ind w:right="0"/>
        <w:jc w:val="left"/>
      </w:pPr>
      <w:r>
        <w:rPr>
          <w:color w:val="231F20"/>
          <w:spacing w:val="-3"/>
        </w:rPr>
        <w:t>Yes</w:t>
        <w:tab/>
        <w:t>Yes</w:t>
        <w:tab/>
        <w:t>Yes</w:t>
        <w:tab/>
      </w:r>
      <w:r>
        <w:rPr>
          <w:color w:val="231F20"/>
          <w:spacing w:val="-3"/>
          <w:w w:val="105"/>
        </w:rPr>
        <w:t>Ye</w:t>
      </w:r>
      <w:r>
        <w:rPr>
          <w:color w:val="231F20"/>
          <w:spacing w:val="-4"/>
          <w:w w:val="105"/>
        </w:rPr>
        <w:t>s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3235" w:val="left" w:leader="none"/>
          <w:tab w:pos="4495" w:val="left" w:leader="none"/>
          <w:tab w:pos="7935" w:val="left" w:leader="none"/>
        </w:tabs>
        <w:spacing w:line="240" w:lineRule="auto"/>
        <w:ind w:right="0"/>
        <w:jc w:val="left"/>
      </w:pPr>
      <w:r>
        <w:rPr>
          <w:color w:val="231F20"/>
          <w:w w:val="115"/>
        </w:rPr>
        <w:t>No</w:t>
        <w:tab/>
        <w:t>No</w:t>
        <w:tab/>
      </w:r>
      <w:r>
        <w:rPr>
          <w:color w:val="231F20"/>
          <w:w w:val="110"/>
        </w:rPr>
        <w:t>No</w:t>
        <w:tab/>
      </w:r>
      <w:r>
        <w:rPr>
          <w:color w:val="231F20"/>
          <w:w w:val="115"/>
        </w:rPr>
        <w:t>No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pStyle w:val="BodyText"/>
        <w:numPr>
          <w:ilvl w:val="0"/>
          <w:numId w:val="1"/>
        </w:numPr>
        <w:tabs>
          <w:tab w:pos="1394" w:val="left" w:leader="none"/>
        </w:tabs>
        <w:spacing w:line="300" w:lineRule="auto" w:before="131" w:after="0"/>
        <w:ind w:left="1393" w:right="1532" w:hanging="260"/>
        <w:jc w:val="left"/>
      </w:pPr>
      <w:r>
        <w:rPr>
          <w:color w:val="231F20"/>
          <w:w w:val="105"/>
        </w:rPr>
        <w:t>If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your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answer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any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above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yes,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it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feasible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identify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which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0"/>
          <w:w w:val="105"/>
        </w:rPr>
        <w:t> </w:t>
      </w:r>
      <w:r>
        <w:rPr>
          <w:color w:val="231F20"/>
          <w:spacing w:val="-1"/>
          <w:w w:val="105"/>
        </w:rPr>
        <w:t>business’</w:t>
      </w:r>
      <w:r>
        <w:rPr>
          <w:color w:val="231F20"/>
          <w:spacing w:val="-2"/>
          <w:w w:val="105"/>
        </w:rPr>
        <w:t>s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contracts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with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its</w:t>
      </w:r>
      <w:r>
        <w:rPr>
          <w:color w:val="231F20"/>
          <w:spacing w:val="10"/>
          <w:w w:val="105"/>
        </w:rPr>
        <w:t> </w:t>
      </w:r>
      <w:r>
        <w:rPr>
          <w:color w:val="231F20"/>
          <w:spacing w:val="-1"/>
          <w:w w:val="105"/>
        </w:rPr>
        <w:t>purchasers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do</w:t>
      </w:r>
      <w:r>
        <w:rPr>
          <w:color w:val="231F20"/>
          <w:spacing w:val="26"/>
          <w:w w:val="111"/>
        </w:rPr>
        <w:t> </w:t>
      </w:r>
      <w:r>
        <w:rPr>
          <w:color w:val="231F20"/>
          <w:w w:val="105"/>
        </w:rPr>
        <w:t>contain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prohibition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assignment?</w:t>
      </w:r>
      <w:r>
        <w:rPr>
          <w:color w:val="000000"/>
        </w:rPr>
      </w:r>
    </w:p>
    <w:p>
      <w:pPr>
        <w:spacing w:line="240" w:lineRule="auto" w:before="3"/>
        <w:rPr>
          <w:rFonts w:ascii="Calibri" w:hAnsi="Calibri" w:cs="Calibri" w:eastAsia="Calibri"/>
          <w:sz w:val="17"/>
          <w:szCs w:val="17"/>
        </w:rPr>
      </w:pPr>
    </w:p>
    <w:p>
      <w:pPr>
        <w:pStyle w:val="BodyText"/>
        <w:tabs>
          <w:tab w:pos="3235" w:val="left" w:leader="none"/>
          <w:tab w:pos="4753" w:val="left" w:leader="none"/>
        </w:tabs>
        <w:spacing w:line="240" w:lineRule="auto" w:before="72"/>
        <w:ind w:right="0"/>
        <w:jc w:val="left"/>
      </w:pPr>
      <w:r>
        <w:rPr>
          <w:color w:val="231F20"/>
          <w:spacing w:val="-3"/>
        </w:rPr>
        <w:t>Yes</w:t>
        <w:tab/>
      </w:r>
      <w:r>
        <w:rPr>
          <w:color w:val="231F20"/>
          <w:w w:val="110"/>
        </w:rPr>
        <w:t>No</w:t>
        <w:tab/>
        <w:t>Please   specify</w:t>
      </w:r>
      <w:r>
        <w:rPr>
          <w:color w:val="939598"/>
          <w:w w:val="110"/>
        </w:rPr>
        <w:t>........................................................................................................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pStyle w:val="BodyText"/>
        <w:numPr>
          <w:ilvl w:val="0"/>
          <w:numId w:val="1"/>
        </w:numPr>
        <w:tabs>
          <w:tab w:pos="1394" w:val="left" w:leader="none"/>
        </w:tabs>
        <w:spacing w:line="240" w:lineRule="auto" w:before="131" w:after="0"/>
        <w:ind w:left="1393" w:right="0" w:hanging="260"/>
        <w:jc w:val="left"/>
      </w:pPr>
      <w:r>
        <w:rPr>
          <w:color w:val="231F20"/>
          <w:w w:val="105"/>
        </w:rPr>
        <w:t>Do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request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waiver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when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seeking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fund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debtors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where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there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prohibition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assignment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included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contract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pStyle w:val="Heading2"/>
        <w:tabs>
          <w:tab w:pos="2933" w:val="left" w:leader="none"/>
          <w:tab w:pos="4593" w:val="left" w:leader="none"/>
          <w:tab w:pos="7773" w:val="left" w:leader="none"/>
        </w:tabs>
        <w:spacing w:line="240" w:lineRule="auto" w:before="143"/>
        <w:ind w:left="1393" w:right="0"/>
        <w:jc w:val="left"/>
        <w:rPr>
          <w:b w:val="0"/>
          <w:bCs w:val="0"/>
        </w:rPr>
      </w:pPr>
      <w:r>
        <w:rPr>
          <w:color w:val="231F20"/>
          <w:w w:val="95"/>
        </w:rPr>
        <w:t>Invoice</w:t>
        <w:tab/>
      </w:r>
      <w:r>
        <w:rPr>
          <w:color w:val="231F20"/>
        </w:rPr>
        <w:t>Factoring</w:t>
        <w:tab/>
        <w:t>Other</w:t>
      </w:r>
      <w:r>
        <w:rPr>
          <w:color w:val="231F20"/>
          <w:spacing w:val="-10"/>
        </w:rPr>
        <w:t> </w:t>
      </w:r>
      <w:r>
        <w:rPr>
          <w:color w:val="231F20"/>
        </w:rPr>
        <w:t>(please</w:t>
      </w:r>
      <w:r>
        <w:rPr>
          <w:color w:val="231F20"/>
          <w:spacing w:val="-10"/>
        </w:rPr>
        <w:t> </w:t>
      </w:r>
      <w:r>
        <w:rPr>
          <w:color w:val="231F20"/>
        </w:rPr>
        <w:t>specify)</w:t>
        <w:tab/>
        <w:t>Other</w:t>
      </w:r>
      <w:r>
        <w:rPr>
          <w:color w:val="231F20"/>
          <w:spacing w:val="-10"/>
        </w:rPr>
        <w:t> </w:t>
      </w:r>
      <w:r>
        <w:rPr>
          <w:color w:val="231F20"/>
        </w:rPr>
        <w:t>(please</w:t>
      </w:r>
      <w:r>
        <w:rPr>
          <w:color w:val="231F20"/>
          <w:spacing w:val="-10"/>
        </w:rPr>
        <w:t> </w:t>
      </w:r>
      <w:r>
        <w:rPr>
          <w:color w:val="231F20"/>
        </w:rPr>
        <w:t>specify)</w:t>
      </w:r>
      <w:r>
        <w:rPr>
          <w:b w:val="0"/>
          <w:color w:val="000000"/>
        </w:rPr>
      </w:r>
    </w:p>
    <w:p>
      <w:pPr>
        <w:pStyle w:val="BodyText"/>
        <w:tabs>
          <w:tab w:pos="4597" w:val="left" w:leader="none"/>
          <w:tab w:pos="7817" w:val="left" w:leader="none"/>
        </w:tabs>
        <w:spacing w:line="240" w:lineRule="auto" w:before="77"/>
        <w:ind w:left="1393" w:right="0"/>
        <w:jc w:val="left"/>
      </w:pPr>
      <w:r>
        <w:rPr>
          <w:rFonts w:ascii="Trebuchet MS"/>
          <w:b/>
          <w:color w:val="231F20"/>
        </w:rPr>
        <w:t>Discounting</w:t>
        <w:tab/>
      </w:r>
      <w:r>
        <w:rPr>
          <w:color w:val="939598"/>
          <w:w w:val="110"/>
        </w:rPr>
        <w:t>........................................................</w:t>
        <w:tab/>
        <w:t>...............................................................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21"/>
          <w:szCs w:val="21"/>
        </w:rPr>
      </w:pPr>
    </w:p>
    <w:p>
      <w:pPr>
        <w:pStyle w:val="BodyText"/>
        <w:tabs>
          <w:tab w:pos="3235" w:val="left" w:leader="none"/>
          <w:tab w:pos="4895" w:val="left" w:leader="none"/>
          <w:tab w:pos="8095" w:val="left" w:leader="none"/>
        </w:tabs>
        <w:spacing w:line="240" w:lineRule="auto" w:before="72"/>
        <w:ind w:right="0"/>
        <w:jc w:val="left"/>
      </w:pPr>
      <w:r>
        <w:rPr>
          <w:color w:val="231F20"/>
        </w:rPr>
        <w:t>Always</w:t>
        <w:tab/>
        <w:t>Always</w:t>
        <w:tab/>
      </w:r>
      <w:r>
        <w:rPr>
          <w:color w:val="231F20"/>
          <w:w w:val="105"/>
        </w:rPr>
        <w:t>Always</w:t>
        <w:tab/>
        <w:t>Always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3235" w:val="left" w:leader="none"/>
          <w:tab w:pos="4895" w:val="left" w:leader="none"/>
          <w:tab w:pos="8095" w:val="left" w:leader="none"/>
        </w:tabs>
        <w:spacing w:line="240" w:lineRule="auto"/>
        <w:ind w:right="0"/>
        <w:jc w:val="left"/>
      </w:pPr>
      <w:r>
        <w:rPr>
          <w:color w:val="231F20"/>
          <w:w w:val="105"/>
        </w:rPr>
        <w:t>Sometimes</w:t>
        <w:tab/>
        <w:t>Sometimes</w:t>
        <w:tab/>
        <w:t>Sometimes</w:t>
        <w:tab/>
        <w:t>Sometimes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3235" w:val="left" w:leader="none"/>
          <w:tab w:pos="4895" w:val="left" w:leader="none"/>
          <w:tab w:pos="8095" w:val="left" w:leader="none"/>
        </w:tabs>
        <w:spacing w:line="240" w:lineRule="auto"/>
        <w:ind w:right="0"/>
        <w:jc w:val="left"/>
      </w:pPr>
      <w:r>
        <w:rPr>
          <w:color w:val="231F20"/>
          <w:w w:val="105"/>
        </w:rPr>
        <w:t>Never</w:t>
        <w:tab/>
        <w:t>Never</w:t>
        <w:tab/>
        <w:t>Never</w:t>
        <w:tab/>
        <w:t>Never</w:t>
      </w:r>
      <w:r>
        <w:rPr>
          <w:color w:val="000000"/>
        </w:rPr>
      </w:r>
    </w:p>
    <w:p>
      <w:pPr>
        <w:spacing w:after="0" w:line="240" w:lineRule="auto"/>
        <w:jc w:val="left"/>
        <w:sectPr>
          <w:type w:val="continuous"/>
          <w:pgSz w:w="11910" w:h="16840"/>
          <w:pgMar w:top="0" w:bottom="0" w:left="0" w:right="0"/>
        </w:sectPr>
      </w:pPr>
    </w:p>
    <w:p>
      <w:pPr>
        <w:pStyle w:val="BodyText"/>
        <w:numPr>
          <w:ilvl w:val="0"/>
          <w:numId w:val="1"/>
        </w:numPr>
        <w:tabs>
          <w:tab w:pos="1394" w:val="left" w:leader="none"/>
        </w:tabs>
        <w:spacing w:line="240" w:lineRule="auto" w:before="54" w:after="0"/>
        <w:ind w:left="1393" w:right="0" w:hanging="260"/>
        <w:jc w:val="left"/>
      </w:pPr>
      <w:r>
        <w:rPr/>
        <w:pict>
          <v:group style="position:absolute;margin-left:-1pt;margin-top:.418015pt;width:597.3pt;height:774.2pt;mso-position-horizontal-relative:page;mso-position-vertical-relative:page;z-index:-775" coordorigin="-20,8" coordsize="11946,15484">
            <v:group style="position:absolute;left:0;top:405;width:11906;height:15087" coordorigin="0,405" coordsize="11906,15087">
              <v:shape style="position:absolute;left:0;top:405;width:11906;height:15087" coordorigin="0,405" coordsize="11906,15087" path="m0,15492l11906,15492,11906,405,0,405,0,15492xe" filled="true" fillcolor="#fafcfc" stroked="false">
                <v:path arrowok="t"/>
                <v:fill type="solid"/>
              </v:shape>
            </v:group>
            <v:group style="position:absolute;left:0;top:8;width:11906;height:284" coordorigin="0,8" coordsize="11906,284">
              <v:shape style="position:absolute;left:0;top:8;width:11906;height:284" coordorigin="0,8" coordsize="11906,284" path="m0,292l11906,292,11906,8,0,8,0,292xe" filled="true" fillcolor="#007396" stroked="false">
                <v:path arrowok="t"/>
                <v:fill type="solid"/>
              </v:shape>
            </v:group>
            <v:group style="position:absolute;left:5;top:292;width:11901;height:114" coordorigin="5,292" coordsize="11901,114">
              <v:shape style="position:absolute;left:5;top:292;width:11901;height:114" coordorigin="5,292" coordsize="11901,114" path="m5,405l11906,405,11906,292,5,292,5,405xe" filled="true" fillcolor="#84a8c0" stroked="false">
                <v:path arrowok="t"/>
                <v:fill type="solid"/>
              </v:shape>
            </v:group>
            <v:group style="position:absolute;left:0;top:15472;width:11906;height:2" coordorigin="0,15472" coordsize="11906,2">
              <v:shape style="position:absolute;left:0;top:15472;width:11906;height:2" coordorigin="0,15472" coordsize="11906,0" path="m0,15472l11906,15472e" filled="false" stroked="true" strokeweight="2pt" strokecolor="#007396">
                <v:path arrowok="t"/>
              </v:shape>
            </v:group>
            <v:group style="position:absolute;left:1134;top:6220;width:9638;height:2" coordorigin="1134,6220" coordsize="9638,2">
              <v:shape style="position:absolute;left:1134;top:6220;width:9638;height:2" coordorigin="1134,6220" coordsize="9638,0" path="m1134,6220l10772,6220e" filled="false" stroked="true" strokeweight=".5pt" strokecolor="#007cb6">
                <v:path arrowok="t"/>
              </v:shape>
            </v:group>
            <v:group style="position:absolute;left:1134;top:9557;width:9638;height:2" coordorigin="1134,9557" coordsize="9638,2">
              <v:shape style="position:absolute;left:1134;top:9557;width:9638;height:2" coordorigin="1134,9557" coordsize="9638,0" path="m1134,9557l10772,9557e" filled="false" stroked="true" strokeweight=".5pt" strokecolor="#007cb6">
                <v:path arrowok="t"/>
              </v:shape>
            </v:group>
            <v:group style="position:absolute;left:1134;top:13291;width:9638;height:2" coordorigin="1134,13291" coordsize="9638,2">
              <v:shape style="position:absolute;left:1134;top:13291;width:9638;height:2" coordorigin="1134,13291" coordsize="9638,0" path="m1134,13291l10772,13291e" filled="false" stroked="true" strokeweight=".5pt" strokecolor="#007cb6">
                <v:path arrowok="t"/>
              </v:shape>
            </v:group>
            <v:group style="position:absolute;left:1399;top:1356;width:195;height:195" coordorigin="1399,1356" coordsize="195,195">
              <v:shape style="position:absolute;left:1399;top:1356;width:195;height:195" coordorigin="1399,1356" coordsize="195,195" path="m1399,1550l1593,1550,1593,1356,1399,1356,1399,1550xe" filled="true" fillcolor="#ffffff" stroked="false">
                <v:path arrowok="t"/>
                <v:fill type="solid"/>
              </v:shape>
            </v:group>
            <v:group style="position:absolute;left:1399;top:1356;width:195;height:195" coordorigin="1399,1356" coordsize="195,195">
              <v:shape style="position:absolute;left:1399;top:1356;width:195;height:195" coordorigin="1399,1356" coordsize="195,195" path="m1399,1550l1593,1550,1593,1356,1399,1356,1399,1550xe" filled="false" stroked="true" strokeweight=".5pt" strokecolor="#007396">
                <v:path arrowok="t"/>
              </v:shape>
            </v:group>
            <v:group style="position:absolute;left:2939;top:1356;width:195;height:195" coordorigin="2939,1356" coordsize="195,195">
              <v:shape style="position:absolute;left:2939;top:1356;width:195;height:195" coordorigin="2939,1356" coordsize="195,195" path="m2939,1550l3133,1550,3133,1356,2939,1356,2939,1550xe" filled="true" fillcolor="#ffffff" stroked="false">
                <v:path arrowok="t"/>
                <v:fill type="solid"/>
              </v:shape>
            </v:group>
            <v:group style="position:absolute;left:2939;top:1356;width:195;height:195" coordorigin="2939,1356" coordsize="195,195">
              <v:shape style="position:absolute;left:2939;top:1356;width:195;height:195" coordorigin="2939,1356" coordsize="195,195" path="m2939,1550l3133,1550,3133,1356,2939,1356,2939,1550xe" filled="false" stroked="true" strokeweight=".5pt" strokecolor="#007396">
                <v:path arrowok="t"/>
              </v:shape>
            </v:group>
            <v:group style="position:absolute;left:5139;top:1356;width:195;height:195" coordorigin="5139,1356" coordsize="195,195">
              <v:shape style="position:absolute;left:5139;top:1356;width:195;height:195" coordorigin="5139,1356" coordsize="195,195" path="m5139,1550l5333,1550,5333,1356,5139,1356,5139,1550xe" filled="true" fillcolor="#ffffff" stroked="false">
                <v:path arrowok="t"/>
                <v:fill type="solid"/>
              </v:shape>
            </v:group>
            <v:group style="position:absolute;left:5139;top:1356;width:195;height:195" coordorigin="5139,1356" coordsize="195,195">
              <v:shape style="position:absolute;left:5139;top:1356;width:195;height:195" coordorigin="5139,1356" coordsize="195,195" path="m5139,1550l5333,1550,5333,1356,5139,1356,5139,1550xe" filled="false" stroked="true" strokeweight=".5pt" strokecolor="#007396">
                <v:path arrowok="t"/>
              </v:shape>
            </v:group>
            <v:group style="position:absolute;left:7088;top:1356;width:195;height:195" coordorigin="7088,1356" coordsize="195,195">
              <v:shape style="position:absolute;left:7088;top:1356;width:195;height:195" coordorigin="7088,1356" coordsize="195,195" path="m7088,1550l7282,1550,7282,1356,7088,1356,7088,1550xe" filled="true" fillcolor="#ffffff" stroked="false">
                <v:path arrowok="t"/>
                <v:fill type="solid"/>
              </v:shape>
            </v:group>
            <v:group style="position:absolute;left:7088;top:1356;width:195;height:195" coordorigin="7088,1356" coordsize="195,195">
              <v:shape style="position:absolute;left:7088;top:1356;width:195;height:195" coordorigin="7088,1356" coordsize="195,195" path="m7088,1550l7282,1550,7282,1356,7088,1356,7088,1550xe" filled="false" stroked="true" strokeweight=".5pt" strokecolor="#007396">
                <v:path arrowok="t"/>
              </v:shape>
            </v:group>
            <v:group style="position:absolute;left:9268;top:1356;width:195;height:195" coordorigin="9268,1356" coordsize="195,195">
              <v:shape style="position:absolute;left:9268;top:1356;width:195;height:195" coordorigin="9268,1356" coordsize="195,195" path="m9268,1550l9462,1550,9462,1356,9268,1356,9268,1550xe" filled="true" fillcolor="#ffffff" stroked="false">
                <v:path arrowok="t"/>
                <v:fill type="solid"/>
              </v:shape>
            </v:group>
            <v:group style="position:absolute;left:9268;top:1356;width:195;height:195" coordorigin="9268,1356" coordsize="195,195">
              <v:shape style="position:absolute;left:9268;top:1356;width:195;height:195" coordorigin="9268,1356" coordsize="195,195" path="m9268,1550l9462,1550,9462,1356,9268,1356,9268,1550xe" filled="false" stroked="true" strokeweight=".5pt" strokecolor="#007396">
                <v:path arrowok="t"/>
              </v:shape>
            </v:group>
            <v:group style="position:absolute;left:1399;top:2769;width:195;height:195" coordorigin="1399,2769" coordsize="195,195">
              <v:shape style="position:absolute;left:1399;top:2769;width:195;height:195" coordorigin="1399,2769" coordsize="195,195" path="m1399,2963l1593,2963,1593,2769,1399,2769,1399,2963xe" filled="true" fillcolor="#ffffff" stroked="false">
                <v:path arrowok="t"/>
                <v:fill type="solid"/>
              </v:shape>
            </v:group>
            <v:group style="position:absolute;left:1399;top:2769;width:195;height:195" coordorigin="1399,2769" coordsize="195,195">
              <v:shape style="position:absolute;left:1399;top:2769;width:195;height:195" coordorigin="1399,2769" coordsize="195,195" path="m1399,2963l1593,2963,1593,2769,1399,2769,1399,2963xe" filled="false" stroked="true" strokeweight=".5pt" strokecolor="#007396">
                <v:path arrowok="t"/>
              </v:shape>
            </v:group>
            <v:group style="position:absolute;left:4279;top:2769;width:195;height:195" coordorigin="4279,2769" coordsize="195,195">
              <v:shape style="position:absolute;left:4279;top:2769;width:195;height:195" coordorigin="4279,2769" coordsize="195,195" path="m4279,2963l4473,2963,4473,2769,4279,2769,4279,2963xe" filled="true" fillcolor="#ffffff" stroked="false">
                <v:path arrowok="t"/>
                <v:fill type="solid"/>
              </v:shape>
            </v:group>
            <v:group style="position:absolute;left:4279;top:2769;width:195;height:195" coordorigin="4279,2769" coordsize="195,195">
              <v:shape style="position:absolute;left:4279;top:2769;width:195;height:195" coordorigin="4279,2769" coordsize="195,195" path="m4279,2963l4473,2963,4473,2769,4279,2769,4279,2963xe" filled="false" stroked="true" strokeweight=".5pt" strokecolor="#007396">
                <v:path arrowok="t"/>
              </v:shape>
            </v:group>
            <v:group style="position:absolute;left:7079;top:2769;width:195;height:195" coordorigin="7079,2769" coordsize="195,195">
              <v:shape style="position:absolute;left:7079;top:2769;width:195;height:195" coordorigin="7079,2769" coordsize="195,195" path="m7079,2963l7273,2963,7273,2769,7079,2769,7079,2963xe" filled="true" fillcolor="#ffffff" stroked="false">
                <v:path arrowok="t"/>
                <v:fill type="solid"/>
              </v:shape>
            </v:group>
            <v:group style="position:absolute;left:7079;top:2769;width:195;height:195" coordorigin="7079,2769" coordsize="195,195">
              <v:shape style="position:absolute;left:7079;top:2769;width:195;height:195" coordorigin="7079,2769" coordsize="195,195" path="m7079,2963l7273,2963,7273,2769,7079,2769,7079,2963xe" filled="false" stroked="true" strokeweight=".5pt" strokecolor="#007396">
                <v:path arrowok="t"/>
              </v:shape>
            </v:group>
            <v:group style="position:absolute;left:1399;top:6366;width:195;height:195" coordorigin="1399,6366" coordsize="195,195">
              <v:shape style="position:absolute;left:1399;top:6366;width:195;height:195" coordorigin="1399,6366" coordsize="195,195" path="m1399,6560l1593,6560,1593,6366,1399,6366,1399,6560xe" filled="true" fillcolor="#ffffff" stroked="false">
                <v:path arrowok="t"/>
                <v:fill type="solid"/>
              </v:shape>
            </v:group>
            <v:group style="position:absolute;left:1399;top:6366;width:195;height:195" coordorigin="1399,6366" coordsize="195,195">
              <v:shape style="position:absolute;left:1399;top:6366;width:195;height:195" coordorigin="1399,6366" coordsize="195,195" path="m1399,6560l1593,6560,1593,6366,1399,6366,1399,6560xe" filled="false" stroked="true" strokeweight=".5pt" strokecolor="#007396">
                <v:path arrowok="t"/>
              </v:shape>
            </v:group>
            <v:group style="position:absolute;left:2939;top:6366;width:195;height:195" coordorigin="2939,6366" coordsize="195,195">
              <v:shape style="position:absolute;left:2939;top:6366;width:195;height:195" coordorigin="2939,6366" coordsize="195,195" path="m2939,6560l3133,6560,3133,6366,2939,6366,2939,6560xe" filled="true" fillcolor="#ffffff" stroked="false">
                <v:path arrowok="t"/>
                <v:fill type="solid"/>
              </v:shape>
            </v:group>
            <v:group style="position:absolute;left:2939;top:6366;width:195;height:195" coordorigin="2939,6366" coordsize="195,195">
              <v:shape style="position:absolute;left:2939;top:6366;width:195;height:195" coordorigin="2939,6366" coordsize="195,195" path="m2939,6560l3133,6560,3133,6366,2939,6366,2939,6560xe" filled="false" stroked="true" strokeweight=".5pt" strokecolor="#007396">
                <v:path arrowok="t"/>
              </v:shape>
            </v:group>
            <v:group style="position:absolute;left:4599;top:6366;width:195;height:195" coordorigin="4599,6366" coordsize="195,195">
              <v:shape style="position:absolute;left:4599;top:6366;width:195;height:195" coordorigin="4599,6366" coordsize="195,195" path="m4599,6560l4793,6560,4793,6366,4599,6366,4599,6560xe" filled="true" fillcolor="#ffffff" stroked="false">
                <v:path arrowok="t"/>
                <v:fill type="solid"/>
              </v:shape>
            </v:group>
            <v:group style="position:absolute;left:4599;top:6366;width:195;height:195" coordorigin="4599,6366" coordsize="195,195">
              <v:shape style="position:absolute;left:4599;top:6366;width:195;height:195" coordorigin="4599,6366" coordsize="195,195" path="m4599,6560l4793,6560,4793,6366,4599,6366,4599,6560xe" filled="false" stroked="true" strokeweight=".5pt" strokecolor="#007396">
                <v:path arrowok="t"/>
              </v:shape>
            </v:group>
            <v:group style="position:absolute;left:7799;top:6366;width:195;height:195" coordorigin="7799,6366" coordsize="195,195">
              <v:shape style="position:absolute;left:7799;top:6366;width:195;height:195" coordorigin="7799,6366" coordsize="195,195" path="m7799,6560l7993,6560,7993,6366,7799,6366,7799,6560xe" filled="true" fillcolor="#ffffff" stroked="false">
                <v:path arrowok="t"/>
                <v:fill type="solid"/>
              </v:shape>
            </v:group>
            <v:group style="position:absolute;left:7799;top:6366;width:195;height:195" coordorigin="7799,6366" coordsize="195,195">
              <v:shape style="position:absolute;left:7799;top:6366;width:195;height:195" coordorigin="7799,6366" coordsize="195,195" path="m7799,6560l7993,6560,7993,6366,7799,6366,7799,6560xe" filled="false" stroked="true" strokeweight=".5pt" strokecolor="#007396">
                <v:path arrowok="t"/>
              </v:shape>
            </v:group>
            <v:group style="position:absolute;left:1399;top:6739;width:195;height:195" coordorigin="1399,6739" coordsize="195,195">
              <v:shape style="position:absolute;left:1399;top:6739;width:195;height:195" coordorigin="1399,6739" coordsize="195,195" path="m1399,6934l1593,6934,1593,6739,1399,6739,1399,6934xe" filled="true" fillcolor="#ffffff" stroked="false">
                <v:path arrowok="t"/>
                <v:fill type="solid"/>
              </v:shape>
            </v:group>
            <v:group style="position:absolute;left:1399;top:6739;width:195;height:195" coordorigin="1399,6739" coordsize="195,195">
              <v:shape style="position:absolute;left:1399;top:6739;width:195;height:195" coordorigin="1399,6739" coordsize="195,195" path="m1399,6934l1593,6934,1593,6739,1399,6739,1399,6934xe" filled="false" stroked="true" strokeweight=".5pt" strokecolor="#007396">
                <v:path arrowok="t"/>
              </v:shape>
            </v:group>
            <v:group style="position:absolute;left:2939;top:6739;width:195;height:195" coordorigin="2939,6739" coordsize="195,195">
              <v:shape style="position:absolute;left:2939;top:6739;width:195;height:195" coordorigin="2939,6739" coordsize="195,195" path="m2939,6934l3133,6934,3133,6739,2939,6739,2939,6934xe" filled="true" fillcolor="#ffffff" stroked="false">
                <v:path arrowok="t"/>
                <v:fill type="solid"/>
              </v:shape>
            </v:group>
            <v:group style="position:absolute;left:2939;top:6739;width:195;height:195" coordorigin="2939,6739" coordsize="195,195">
              <v:shape style="position:absolute;left:2939;top:6739;width:195;height:195" coordorigin="2939,6739" coordsize="195,195" path="m2939,6934l3133,6934,3133,6739,2939,6739,2939,6934xe" filled="false" stroked="true" strokeweight=".5pt" strokecolor="#007396">
                <v:path arrowok="t"/>
              </v:shape>
            </v:group>
            <v:group style="position:absolute;left:4599;top:6739;width:195;height:195" coordorigin="4599,6739" coordsize="195,195">
              <v:shape style="position:absolute;left:4599;top:6739;width:195;height:195" coordorigin="4599,6739" coordsize="195,195" path="m4599,6934l4793,6934,4793,6739,4599,6739,4599,6934xe" filled="true" fillcolor="#ffffff" stroked="false">
                <v:path arrowok="t"/>
                <v:fill type="solid"/>
              </v:shape>
            </v:group>
            <v:group style="position:absolute;left:4599;top:6739;width:195;height:195" coordorigin="4599,6739" coordsize="195,195">
              <v:shape style="position:absolute;left:4599;top:6739;width:195;height:195" coordorigin="4599,6739" coordsize="195,195" path="m4599,6934l4793,6934,4793,6739,4599,6739,4599,6934xe" filled="false" stroked="true" strokeweight=".5pt" strokecolor="#007396">
                <v:path arrowok="t"/>
              </v:shape>
            </v:group>
            <v:group style="position:absolute;left:7799;top:6739;width:195;height:195" coordorigin="7799,6739" coordsize="195,195">
              <v:shape style="position:absolute;left:7799;top:6739;width:195;height:195" coordorigin="7799,6739" coordsize="195,195" path="m7799,6934l7993,6934,7993,6739,7799,6739,7799,6934xe" filled="true" fillcolor="#ffffff" stroked="false">
                <v:path arrowok="t"/>
                <v:fill type="solid"/>
              </v:shape>
            </v:group>
            <v:group style="position:absolute;left:7799;top:6739;width:195;height:195" coordorigin="7799,6739" coordsize="195,195">
              <v:shape style="position:absolute;left:7799;top:6739;width:195;height:195" coordorigin="7799,6739" coordsize="195,195" path="m7799,6934l7993,6934,7993,6739,7799,6739,7799,6934xe" filled="false" stroked="true" strokeweight=".5pt" strokecolor="#007396">
                <v:path arrowok="t"/>
              </v:shape>
            </v:group>
            <v:group style="position:absolute;left:1399;top:7113;width:195;height:195" coordorigin="1399,7113" coordsize="195,195">
              <v:shape style="position:absolute;left:1399;top:7113;width:195;height:195" coordorigin="1399,7113" coordsize="195,195" path="m1399,7307l1593,7307,1593,7113,1399,7113,1399,7307xe" filled="true" fillcolor="#ffffff" stroked="false">
                <v:path arrowok="t"/>
                <v:fill type="solid"/>
              </v:shape>
            </v:group>
            <v:group style="position:absolute;left:1399;top:7113;width:195;height:195" coordorigin="1399,7113" coordsize="195,195">
              <v:shape style="position:absolute;left:1399;top:7113;width:195;height:195" coordorigin="1399,7113" coordsize="195,195" path="m1399,7307l1593,7307,1593,7113,1399,7113,1399,7307xe" filled="false" stroked="true" strokeweight=".5pt" strokecolor="#007396">
                <v:path arrowok="t"/>
              </v:shape>
            </v:group>
            <v:group style="position:absolute;left:2939;top:7113;width:195;height:195" coordorigin="2939,7113" coordsize="195,195">
              <v:shape style="position:absolute;left:2939;top:7113;width:195;height:195" coordorigin="2939,7113" coordsize="195,195" path="m2939,7307l3133,7307,3133,7113,2939,7113,2939,7307xe" filled="true" fillcolor="#ffffff" stroked="false">
                <v:path arrowok="t"/>
                <v:fill type="solid"/>
              </v:shape>
            </v:group>
            <v:group style="position:absolute;left:2939;top:7113;width:195;height:195" coordorigin="2939,7113" coordsize="195,195">
              <v:shape style="position:absolute;left:2939;top:7113;width:195;height:195" coordorigin="2939,7113" coordsize="195,195" path="m2939,7307l3133,7307,3133,7113,2939,7113,2939,7307xe" filled="false" stroked="true" strokeweight=".5pt" strokecolor="#007396">
                <v:path arrowok="t"/>
              </v:shape>
            </v:group>
            <v:group style="position:absolute;left:4599;top:7113;width:195;height:195" coordorigin="4599,7113" coordsize="195,195">
              <v:shape style="position:absolute;left:4599;top:7113;width:195;height:195" coordorigin="4599,7113" coordsize="195,195" path="m4599,7307l4793,7307,4793,7113,4599,7113,4599,7307xe" filled="true" fillcolor="#ffffff" stroked="false">
                <v:path arrowok="t"/>
                <v:fill type="solid"/>
              </v:shape>
            </v:group>
            <v:group style="position:absolute;left:4599;top:7113;width:195;height:195" coordorigin="4599,7113" coordsize="195,195">
              <v:shape style="position:absolute;left:4599;top:7113;width:195;height:195" coordorigin="4599,7113" coordsize="195,195" path="m4599,7307l4793,7307,4793,7113,4599,7113,4599,7307xe" filled="false" stroked="true" strokeweight=".5pt" strokecolor="#007396">
                <v:path arrowok="t"/>
              </v:shape>
            </v:group>
            <v:group style="position:absolute;left:7799;top:7113;width:195;height:195" coordorigin="7799,7113" coordsize="195,195">
              <v:shape style="position:absolute;left:7799;top:7113;width:195;height:195" coordorigin="7799,7113" coordsize="195,195" path="m7799,7307l7993,7307,7993,7113,7799,7113,7799,7307xe" filled="true" fillcolor="#ffffff" stroked="false">
                <v:path arrowok="t"/>
                <v:fill type="solid"/>
              </v:shape>
            </v:group>
            <v:group style="position:absolute;left:7799;top:7113;width:195;height:195" coordorigin="7799,7113" coordsize="195,195">
              <v:shape style="position:absolute;left:7799;top:7113;width:195;height:195" coordorigin="7799,7113" coordsize="195,195" path="m7799,7307l7993,7307,7993,7113,7799,7113,7799,7307xe" filled="false" stroked="true" strokeweight=".5pt" strokecolor="#007396">
                <v:path arrowok="t"/>
              </v:shape>
            </v:group>
            <v:group style="position:absolute;left:1399;top:9703;width:195;height:195" coordorigin="1399,9703" coordsize="195,195">
              <v:shape style="position:absolute;left:1399;top:9703;width:195;height:195" coordorigin="1399,9703" coordsize="195,195" path="m1399,9897l1593,9897,1593,9703,1399,9703,1399,9897xe" filled="true" fillcolor="#ffffff" stroked="false">
                <v:path arrowok="t"/>
                <v:fill type="solid"/>
              </v:shape>
            </v:group>
            <v:group style="position:absolute;left:1399;top:9703;width:195;height:195" coordorigin="1399,9703" coordsize="195,195">
              <v:shape style="position:absolute;left:1399;top:9703;width:195;height:195" coordorigin="1399,9703" coordsize="195,195" path="m1399,9897l1593,9897,1593,9703,1399,9703,1399,9897xe" filled="false" stroked="true" strokeweight=".5pt" strokecolor="#007396">
                <v:path arrowok="t"/>
              </v:shape>
            </v:group>
            <v:group style="position:absolute;left:3879;top:9703;width:195;height:195" coordorigin="3879,9703" coordsize="195,195">
              <v:shape style="position:absolute;left:3879;top:9703;width:195;height:195" coordorigin="3879,9703" coordsize="195,195" path="m3879,9897l4073,9897,4073,9703,3879,9703,3879,9897xe" filled="true" fillcolor="#ffffff" stroked="false">
                <v:path arrowok="t"/>
                <v:fill type="solid"/>
              </v:shape>
            </v:group>
            <v:group style="position:absolute;left:3879;top:9703;width:195;height:195" coordorigin="3879,9703" coordsize="195,195">
              <v:shape style="position:absolute;left:3879;top:9703;width:195;height:195" coordorigin="3879,9703" coordsize="195,195" path="m3879,9897l4073,9897,4073,9703,3879,9703,3879,9897xe" filled="false" stroked="true" strokeweight=".5pt" strokecolor="#007396">
                <v:path arrowok="t"/>
              </v:shape>
            </v:group>
            <v:group style="position:absolute;left:6319;top:9703;width:195;height:195" coordorigin="6319,9703" coordsize="195,195">
              <v:shape style="position:absolute;left:6319;top:9703;width:195;height:195" coordorigin="6319,9703" coordsize="195,195" path="m6319,9897l6513,9897,6513,9703,6319,9703,6319,9897xe" filled="true" fillcolor="#ffffff" stroked="false">
                <v:path arrowok="t"/>
                <v:fill type="solid"/>
              </v:shape>
            </v:group>
            <v:group style="position:absolute;left:6319;top:9703;width:195;height:195" coordorigin="6319,9703" coordsize="195,195">
              <v:shape style="position:absolute;left:6319;top:9703;width:195;height:195" coordorigin="6319,9703" coordsize="195,195" path="m6319,9897l6513,9897,6513,9703,6319,9703,6319,9897xe" filled="false" stroked="true" strokeweight=".5pt" strokecolor="#007396">
                <v:path arrowok="t"/>
              </v:shape>
            </v:group>
            <v:group style="position:absolute;left:8719;top:9703;width:195;height:195" coordorigin="8719,9703" coordsize="195,195">
              <v:shape style="position:absolute;left:8719;top:9703;width:195;height:195" coordorigin="8719,9703" coordsize="195,195" path="m8719,9897l8913,9897,8913,9703,8719,9703,8719,9897xe" filled="true" fillcolor="#ffffff" stroked="false">
                <v:path arrowok="t"/>
                <v:fill type="solid"/>
              </v:shape>
            </v:group>
            <v:group style="position:absolute;left:8719;top:9703;width:195;height:195" coordorigin="8719,9703" coordsize="195,195">
              <v:shape style="position:absolute;left:8719;top:9703;width:195;height:195" coordorigin="8719,9703" coordsize="195,195" path="m8719,9897l8913,9897,8913,9703,8719,9703,8719,9897xe" filled="false" stroked="true" strokeweight=".5pt" strokecolor="#007396">
                <v:path arrowok="t"/>
              </v:shape>
            </v:group>
            <v:group style="position:absolute;left:1399;top:10077;width:195;height:195" coordorigin="1399,10077" coordsize="195,195">
              <v:shape style="position:absolute;left:1399;top:10077;width:195;height:195" coordorigin="1399,10077" coordsize="195,195" path="m1399,10271l1593,10271,1593,10077,1399,10077,1399,10271xe" filled="true" fillcolor="#ffffff" stroked="false">
                <v:path arrowok="t"/>
                <v:fill type="solid"/>
              </v:shape>
            </v:group>
            <v:group style="position:absolute;left:1399;top:10077;width:195;height:195" coordorigin="1399,10077" coordsize="195,195">
              <v:shape style="position:absolute;left:1399;top:10077;width:195;height:195" coordorigin="1399,10077" coordsize="195,195" path="m1399,10271l1593,10271,1593,10077,1399,10077,1399,10271xe" filled="false" stroked="true" strokeweight=".5pt" strokecolor="#007396">
                <v:path arrowok="t"/>
              </v:shape>
            </v:group>
            <v:group style="position:absolute;left:3879;top:10077;width:195;height:195" coordorigin="3879,10077" coordsize="195,195">
              <v:shape style="position:absolute;left:3879;top:10077;width:195;height:195" coordorigin="3879,10077" coordsize="195,195" path="m3879,10271l4073,10271,4073,10077,3879,10077,3879,10271xe" filled="true" fillcolor="#ffffff" stroked="false">
                <v:path arrowok="t"/>
                <v:fill type="solid"/>
              </v:shape>
            </v:group>
            <v:group style="position:absolute;left:3879;top:10077;width:195;height:195" coordorigin="3879,10077" coordsize="195,195">
              <v:shape style="position:absolute;left:3879;top:10077;width:195;height:195" coordorigin="3879,10077" coordsize="195,195" path="m3879,10271l4073,10271,4073,10077,3879,10077,3879,10271xe" filled="false" stroked="true" strokeweight=".5pt" strokecolor="#007396">
                <v:path arrowok="t"/>
              </v:shape>
            </v:group>
            <v:group style="position:absolute;left:6319;top:10077;width:195;height:195" coordorigin="6319,10077" coordsize="195,195">
              <v:shape style="position:absolute;left:6319;top:10077;width:195;height:195" coordorigin="6319,10077" coordsize="195,195" path="m6319,10271l6513,10271,6513,10077,6319,10077,6319,10271xe" filled="true" fillcolor="#ffffff" stroked="false">
                <v:path arrowok="t"/>
                <v:fill type="solid"/>
              </v:shape>
            </v:group>
            <v:group style="position:absolute;left:6319;top:10077;width:195;height:195" coordorigin="6319,10077" coordsize="195,195">
              <v:shape style="position:absolute;left:6319;top:10077;width:195;height:195" coordorigin="6319,10077" coordsize="195,195" path="m6319,10271l6513,10271,6513,10077,6319,10077,6319,10271xe" filled="false" stroked="true" strokeweight=".5pt" strokecolor="#007396">
                <v:path arrowok="t"/>
              </v:shape>
            </v:group>
            <v:group style="position:absolute;left:8719;top:10077;width:195;height:195" coordorigin="8719,10077" coordsize="195,195">
              <v:shape style="position:absolute;left:8719;top:10077;width:195;height:195" coordorigin="8719,10077" coordsize="195,195" path="m8719,10271l8913,10271,8913,10077,8719,10077,8719,10271xe" filled="true" fillcolor="#ffffff" stroked="false">
                <v:path arrowok="t"/>
                <v:fill type="solid"/>
              </v:shape>
            </v:group>
            <v:group style="position:absolute;left:8719;top:10077;width:195;height:195" coordorigin="8719,10077" coordsize="195,195">
              <v:shape style="position:absolute;left:8719;top:10077;width:195;height:195" coordorigin="8719,10077" coordsize="195,195" path="m8719,10271l8913,10271,8913,10077,8719,10077,8719,10271xe" filled="false" stroked="true" strokeweight=".5pt" strokecolor="#007396">
                <v:path arrowok="t"/>
              </v:shape>
            </v:group>
            <v:group style="position:absolute;left:1399;top:10450;width:195;height:195" coordorigin="1399,10450" coordsize="195,195">
              <v:shape style="position:absolute;left:1399;top:10450;width:195;height:195" coordorigin="1399,10450" coordsize="195,195" path="m1399,10644l1593,10644,1593,10450,1399,10450,1399,10644xe" filled="true" fillcolor="#ffffff" stroked="false">
                <v:path arrowok="t"/>
                <v:fill type="solid"/>
              </v:shape>
            </v:group>
            <v:group style="position:absolute;left:1399;top:10450;width:195;height:195" coordorigin="1399,10450" coordsize="195,195">
              <v:shape style="position:absolute;left:1399;top:10450;width:195;height:195" coordorigin="1399,10450" coordsize="195,195" path="m1399,10644l1593,10644,1593,10450,1399,10450,1399,10644xe" filled="false" stroked="true" strokeweight=".5pt" strokecolor="#007396">
                <v:path arrowok="t"/>
              </v:shape>
            </v:group>
            <v:group style="position:absolute;left:3879;top:10450;width:195;height:195" coordorigin="3879,10450" coordsize="195,195">
              <v:shape style="position:absolute;left:3879;top:10450;width:195;height:195" coordorigin="3879,10450" coordsize="195,195" path="m3879,10644l4073,10644,4073,10450,3879,10450,3879,10644xe" filled="true" fillcolor="#ffffff" stroked="false">
                <v:path arrowok="t"/>
                <v:fill type="solid"/>
              </v:shape>
            </v:group>
            <v:group style="position:absolute;left:3879;top:10450;width:195;height:195" coordorigin="3879,10450" coordsize="195,195">
              <v:shape style="position:absolute;left:3879;top:10450;width:195;height:195" coordorigin="3879,10450" coordsize="195,195" path="m3879,10644l4073,10644,4073,10450,3879,10450,3879,10644xe" filled="false" stroked="true" strokeweight=".5pt" strokecolor="#007396">
                <v:path arrowok="t"/>
              </v:shape>
            </v:group>
            <v:group style="position:absolute;left:6319;top:10450;width:195;height:195" coordorigin="6319,10450" coordsize="195,195">
              <v:shape style="position:absolute;left:6319;top:10450;width:195;height:195" coordorigin="6319,10450" coordsize="195,195" path="m6319,10644l6513,10644,6513,10450,6319,10450,6319,10644xe" filled="true" fillcolor="#ffffff" stroked="false">
                <v:path arrowok="t"/>
                <v:fill type="solid"/>
              </v:shape>
            </v:group>
            <v:group style="position:absolute;left:6319;top:10450;width:195;height:195" coordorigin="6319,10450" coordsize="195,195">
              <v:shape style="position:absolute;left:6319;top:10450;width:195;height:195" coordorigin="6319,10450" coordsize="195,195" path="m6319,10644l6513,10644,6513,10450,6319,10450,6319,10644xe" filled="false" stroked="true" strokeweight=".5pt" strokecolor="#007396">
                <v:path arrowok="t"/>
              </v:shape>
            </v:group>
            <v:group style="position:absolute;left:8719;top:10450;width:195;height:195" coordorigin="8719,10450" coordsize="195,195">
              <v:shape style="position:absolute;left:8719;top:10450;width:195;height:195" coordorigin="8719,10450" coordsize="195,195" path="m8719,10644l8913,10644,8913,10450,8719,10450,8719,10644xe" filled="true" fillcolor="#ffffff" stroked="false">
                <v:path arrowok="t"/>
                <v:fill type="solid"/>
              </v:shape>
            </v:group>
            <v:group style="position:absolute;left:8719;top:10450;width:195;height:195" coordorigin="8719,10450" coordsize="195,195">
              <v:shape style="position:absolute;left:8719;top:10450;width:195;height:195" coordorigin="8719,10450" coordsize="195,195" path="m8719,10644l8913,10644,8913,10450,8719,10450,8719,10644xe" filled="false" stroked="true" strokeweight=".5pt" strokecolor="#007396">
                <v:path arrowok="t"/>
              </v:shape>
            </v:group>
            <v:group style="position:absolute;left:1399;top:10823;width:195;height:195" coordorigin="1399,10823" coordsize="195,195">
              <v:shape style="position:absolute;left:1399;top:10823;width:195;height:195" coordorigin="1399,10823" coordsize="195,195" path="m1399,11017l1593,11017,1593,10823,1399,10823,1399,11017xe" filled="true" fillcolor="#ffffff" stroked="false">
                <v:path arrowok="t"/>
                <v:fill type="solid"/>
              </v:shape>
            </v:group>
            <v:group style="position:absolute;left:1399;top:10823;width:195;height:195" coordorigin="1399,10823" coordsize="195,195">
              <v:shape style="position:absolute;left:1399;top:10823;width:195;height:195" coordorigin="1399,10823" coordsize="195,195" path="m1399,11017l1593,11017,1593,10823,1399,10823,1399,11017xe" filled="false" stroked="true" strokeweight=".5pt" strokecolor="#007396">
                <v:path arrowok="t"/>
              </v:shape>
            </v:group>
            <v:group style="position:absolute;left:3879;top:10823;width:195;height:195" coordorigin="3879,10823" coordsize="195,195">
              <v:shape style="position:absolute;left:3879;top:10823;width:195;height:195" coordorigin="3879,10823" coordsize="195,195" path="m3879,11017l4073,11017,4073,10823,3879,10823,3879,11017xe" filled="true" fillcolor="#ffffff" stroked="false">
                <v:path arrowok="t"/>
                <v:fill type="solid"/>
              </v:shape>
            </v:group>
            <v:group style="position:absolute;left:3879;top:10823;width:195;height:195" coordorigin="3879,10823" coordsize="195,195">
              <v:shape style="position:absolute;left:3879;top:10823;width:195;height:195" coordorigin="3879,10823" coordsize="195,195" path="m3879,11017l4073,11017,4073,10823,3879,10823,3879,11017xe" filled="false" stroked="true" strokeweight=".5pt" strokecolor="#007396">
                <v:path arrowok="t"/>
              </v:shape>
            </v:group>
            <v:group style="position:absolute;left:6319;top:10823;width:195;height:195" coordorigin="6319,10823" coordsize="195,195">
              <v:shape style="position:absolute;left:6319;top:10823;width:195;height:195" coordorigin="6319,10823" coordsize="195,195" path="m6319,11017l6513,11017,6513,10823,6319,10823,6319,11017xe" filled="true" fillcolor="#ffffff" stroked="false">
                <v:path arrowok="t"/>
                <v:fill type="solid"/>
              </v:shape>
            </v:group>
            <v:group style="position:absolute;left:6319;top:10823;width:195;height:195" coordorigin="6319,10823" coordsize="195,195">
              <v:shape style="position:absolute;left:6319;top:10823;width:195;height:195" coordorigin="6319,10823" coordsize="195,195" path="m6319,11017l6513,11017,6513,10823,6319,10823,6319,11017xe" filled="false" stroked="true" strokeweight=".5pt" strokecolor="#007396">
                <v:path arrowok="t"/>
              </v:shape>
            </v:group>
            <v:group style="position:absolute;left:8719;top:10823;width:195;height:195" coordorigin="8719,10823" coordsize="195,195">
              <v:shape style="position:absolute;left:8719;top:10823;width:195;height:195" coordorigin="8719,10823" coordsize="195,195" path="m8719,11017l8913,11017,8913,10823,8719,10823,8719,11017xe" filled="true" fillcolor="#ffffff" stroked="false">
                <v:path arrowok="t"/>
                <v:fill type="solid"/>
              </v:shape>
            </v:group>
            <v:group style="position:absolute;left:8719;top:10823;width:195;height:195" coordorigin="8719,10823" coordsize="195,195">
              <v:shape style="position:absolute;left:8719;top:10823;width:195;height:195" coordorigin="8719,10823" coordsize="195,195" path="m8719,11017l8913,11017,8913,10823,8719,10823,8719,11017xe" filled="false" stroked="true" strokeweight=".5pt" strokecolor="#007396">
                <v:path arrowok="t"/>
              </v:shape>
            </v:group>
            <v:group style="position:absolute;left:1399;top:13437;width:195;height:195" coordorigin="1399,13437" coordsize="195,195">
              <v:shape style="position:absolute;left:1399;top:13437;width:195;height:195" coordorigin="1399,13437" coordsize="195,195" path="m1399,13631l1593,13631,1593,13437,1399,13437,1399,13631xe" filled="true" fillcolor="#ffffff" stroked="false">
                <v:path arrowok="t"/>
                <v:fill type="solid"/>
              </v:shape>
            </v:group>
            <v:group style="position:absolute;left:1399;top:13437;width:195;height:195" coordorigin="1399,13437" coordsize="195,195">
              <v:shape style="position:absolute;left:1399;top:13437;width:195;height:195" coordorigin="1399,13437" coordsize="195,195" path="m1399,13631l1593,13631,1593,13437,1399,13437,1399,13631xe" filled="false" stroked="true" strokeweight=".5pt" strokecolor="#007396">
                <v:path arrowok="t"/>
              </v:shape>
            </v:group>
            <v:group style="position:absolute;left:3879;top:13437;width:195;height:195" coordorigin="3879,13437" coordsize="195,195">
              <v:shape style="position:absolute;left:3879;top:13437;width:195;height:195" coordorigin="3879,13437" coordsize="195,195" path="m3879,13631l4073,13631,4073,13437,3879,13437,3879,13631xe" filled="true" fillcolor="#ffffff" stroked="false">
                <v:path arrowok="t"/>
                <v:fill type="solid"/>
              </v:shape>
            </v:group>
            <v:group style="position:absolute;left:3879;top:13437;width:195;height:195" coordorigin="3879,13437" coordsize="195,195">
              <v:shape style="position:absolute;left:3879;top:13437;width:195;height:195" coordorigin="3879,13437" coordsize="195,195" path="m3879,13631l4073,13631,4073,13437,3879,13437,3879,13631xe" filled="false" stroked="true" strokeweight=".5pt" strokecolor="#007396">
                <v:path arrowok="t"/>
              </v:shape>
            </v:group>
            <v:group style="position:absolute;left:6319;top:13437;width:195;height:195" coordorigin="6319,13437" coordsize="195,195">
              <v:shape style="position:absolute;left:6319;top:13437;width:195;height:195" coordorigin="6319,13437" coordsize="195,195" path="m6319,13631l6513,13631,6513,13437,6319,13437,6319,13631xe" filled="true" fillcolor="#ffffff" stroked="false">
                <v:path arrowok="t"/>
                <v:fill type="solid"/>
              </v:shape>
            </v:group>
            <v:group style="position:absolute;left:6319;top:13437;width:195;height:195" coordorigin="6319,13437" coordsize="195,195">
              <v:shape style="position:absolute;left:6319;top:13437;width:195;height:195" coordorigin="6319,13437" coordsize="195,195" path="m6319,13631l6513,13631,6513,13437,6319,13437,6319,13631xe" filled="false" stroked="true" strokeweight=".5pt" strokecolor="#007396">
                <v:path arrowok="t"/>
              </v:shape>
            </v:group>
            <v:group style="position:absolute;left:8719;top:13437;width:195;height:195" coordorigin="8719,13437" coordsize="195,195">
              <v:shape style="position:absolute;left:8719;top:13437;width:195;height:195" coordorigin="8719,13437" coordsize="195,195" path="m8719,13631l8913,13631,8913,13437,8719,13437,8719,13631xe" filled="true" fillcolor="#ffffff" stroked="false">
                <v:path arrowok="t"/>
                <v:fill type="solid"/>
              </v:shape>
            </v:group>
            <v:group style="position:absolute;left:8719;top:13437;width:195;height:195" coordorigin="8719,13437" coordsize="195,195">
              <v:shape style="position:absolute;left:8719;top:13437;width:195;height:195" coordorigin="8719,13437" coordsize="195,195" path="m8719,13631l8913,13631,8913,13437,8719,13437,8719,13631xe" filled="false" stroked="true" strokeweight=".5pt" strokecolor="#007396">
                <v:path arrowok="t"/>
              </v:shape>
            </v:group>
            <v:group style="position:absolute;left:1399;top:13811;width:195;height:195" coordorigin="1399,13811" coordsize="195,195">
              <v:shape style="position:absolute;left:1399;top:13811;width:195;height:195" coordorigin="1399,13811" coordsize="195,195" path="m1399,14005l1593,14005,1593,13811,1399,13811,1399,14005xe" filled="true" fillcolor="#ffffff" stroked="false">
                <v:path arrowok="t"/>
                <v:fill type="solid"/>
              </v:shape>
            </v:group>
            <v:group style="position:absolute;left:1399;top:13811;width:195;height:195" coordorigin="1399,13811" coordsize="195,195">
              <v:shape style="position:absolute;left:1399;top:13811;width:195;height:195" coordorigin="1399,13811" coordsize="195,195" path="m1399,14005l1593,14005,1593,13811,1399,13811,1399,14005xe" filled="false" stroked="true" strokeweight=".5pt" strokecolor="#007396">
                <v:path arrowok="t"/>
              </v:shape>
            </v:group>
            <v:group style="position:absolute;left:3879;top:13811;width:195;height:195" coordorigin="3879,13811" coordsize="195,195">
              <v:shape style="position:absolute;left:3879;top:13811;width:195;height:195" coordorigin="3879,13811" coordsize="195,195" path="m3879,14005l4073,14005,4073,13811,3879,13811,3879,14005xe" filled="true" fillcolor="#ffffff" stroked="false">
                <v:path arrowok="t"/>
                <v:fill type="solid"/>
              </v:shape>
            </v:group>
            <v:group style="position:absolute;left:3879;top:13811;width:195;height:195" coordorigin="3879,13811" coordsize="195,195">
              <v:shape style="position:absolute;left:3879;top:13811;width:195;height:195" coordorigin="3879,13811" coordsize="195,195" path="m3879,14005l4073,14005,4073,13811,3879,13811,3879,14005xe" filled="false" stroked="true" strokeweight=".5pt" strokecolor="#007396">
                <v:path arrowok="t"/>
              </v:shape>
            </v:group>
            <v:group style="position:absolute;left:6319;top:13811;width:195;height:195" coordorigin="6319,13811" coordsize="195,195">
              <v:shape style="position:absolute;left:6319;top:13811;width:195;height:195" coordorigin="6319,13811" coordsize="195,195" path="m6319,14005l6513,14005,6513,13811,6319,13811,6319,14005xe" filled="true" fillcolor="#ffffff" stroked="false">
                <v:path arrowok="t"/>
                <v:fill type="solid"/>
              </v:shape>
            </v:group>
            <v:group style="position:absolute;left:6319;top:13811;width:195;height:195" coordorigin="6319,13811" coordsize="195,195">
              <v:shape style="position:absolute;left:6319;top:13811;width:195;height:195" coordorigin="6319,13811" coordsize="195,195" path="m6319,14005l6513,14005,6513,13811,6319,13811,6319,14005xe" filled="false" stroked="true" strokeweight=".5pt" strokecolor="#007396">
                <v:path arrowok="t"/>
              </v:shape>
            </v:group>
            <v:group style="position:absolute;left:8719;top:13811;width:195;height:195" coordorigin="8719,13811" coordsize="195,195">
              <v:shape style="position:absolute;left:8719;top:13811;width:195;height:195" coordorigin="8719,13811" coordsize="195,195" path="m8719,14005l8913,14005,8913,13811,8719,13811,8719,14005xe" filled="true" fillcolor="#ffffff" stroked="false">
                <v:path arrowok="t"/>
                <v:fill type="solid"/>
              </v:shape>
            </v:group>
            <v:group style="position:absolute;left:8719;top:13811;width:195;height:195" coordorigin="8719,13811" coordsize="195,195">
              <v:shape style="position:absolute;left:8719;top:13811;width:195;height:195" coordorigin="8719,13811" coordsize="195,195" path="m8719,14005l8913,14005,8913,13811,8719,13811,8719,14005xe" filled="false" stroked="true" strokeweight=".5pt" strokecolor="#007396">
                <v:path arrowok="t"/>
              </v:shape>
            </v:group>
            <v:group style="position:absolute;left:1399;top:14184;width:195;height:195" coordorigin="1399,14184" coordsize="195,195">
              <v:shape style="position:absolute;left:1399;top:14184;width:195;height:195" coordorigin="1399,14184" coordsize="195,195" path="m1399,14378l1593,14378,1593,14184,1399,14184,1399,14378xe" filled="true" fillcolor="#ffffff" stroked="false">
                <v:path arrowok="t"/>
                <v:fill type="solid"/>
              </v:shape>
            </v:group>
            <v:group style="position:absolute;left:1399;top:14184;width:195;height:195" coordorigin="1399,14184" coordsize="195,195">
              <v:shape style="position:absolute;left:1399;top:14184;width:195;height:195" coordorigin="1399,14184" coordsize="195,195" path="m1399,14378l1593,14378,1593,14184,1399,14184,1399,14378xe" filled="false" stroked="true" strokeweight=".5pt" strokecolor="#007396">
                <v:path arrowok="t"/>
              </v:shape>
            </v:group>
            <v:group style="position:absolute;left:3879;top:14184;width:195;height:195" coordorigin="3879,14184" coordsize="195,195">
              <v:shape style="position:absolute;left:3879;top:14184;width:195;height:195" coordorigin="3879,14184" coordsize="195,195" path="m3879,14378l4073,14378,4073,14184,3879,14184,3879,14378xe" filled="true" fillcolor="#ffffff" stroked="false">
                <v:path arrowok="t"/>
                <v:fill type="solid"/>
              </v:shape>
            </v:group>
            <v:group style="position:absolute;left:3879;top:14184;width:195;height:195" coordorigin="3879,14184" coordsize="195,195">
              <v:shape style="position:absolute;left:3879;top:14184;width:195;height:195" coordorigin="3879,14184" coordsize="195,195" path="m3879,14378l4073,14378,4073,14184,3879,14184,3879,14378xe" filled="false" stroked="true" strokeweight=".5pt" strokecolor="#007396">
                <v:path arrowok="t"/>
              </v:shape>
            </v:group>
            <v:group style="position:absolute;left:6319;top:14184;width:195;height:195" coordorigin="6319,14184" coordsize="195,195">
              <v:shape style="position:absolute;left:6319;top:14184;width:195;height:195" coordorigin="6319,14184" coordsize="195,195" path="m6319,14378l6513,14378,6513,14184,6319,14184,6319,14378xe" filled="true" fillcolor="#ffffff" stroked="false">
                <v:path arrowok="t"/>
                <v:fill type="solid"/>
              </v:shape>
            </v:group>
            <v:group style="position:absolute;left:6319;top:14184;width:195;height:195" coordorigin="6319,14184" coordsize="195,195">
              <v:shape style="position:absolute;left:6319;top:14184;width:195;height:195" coordorigin="6319,14184" coordsize="195,195" path="m6319,14378l6513,14378,6513,14184,6319,14184,6319,14378xe" filled="false" stroked="true" strokeweight=".5pt" strokecolor="#007396">
                <v:path arrowok="t"/>
              </v:shape>
            </v:group>
            <v:group style="position:absolute;left:8719;top:14184;width:195;height:195" coordorigin="8719,14184" coordsize="195,195">
              <v:shape style="position:absolute;left:8719;top:14184;width:195;height:195" coordorigin="8719,14184" coordsize="195,195" path="m8719,14378l8913,14378,8913,14184,8719,14184,8719,14378xe" filled="true" fillcolor="#ffffff" stroked="false">
                <v:path arrowok="t"/>
                <v:fill type="solid"/>
              </v:shape>
            </v:group>
            <v:group style="position:absolute;left:8719;top:14184;width:195;height:195" coordorigin="8719,14184" coordsize="195,195">
              <v:shape style="position:absolute;left:8719;top:14184;width:195;height:195" coordorigin="8719,14184" coordsize="195,195" path="m8719,14378l8913,14378,8913,14184,8719,14184,8719,14378xe" filled="false" stroked="true" strokeweight=".5pt" strokecolor="#007396">
                <v:path arrowok="t"/>
              </v:shape>
            </v:group>
            <v:group style="position:absolute;left:1399;top:14557;width:195;height:195" coordorigin="1399,14557" coordsize="195,195">
              <v:shape style="position:absolute;left:1399;top:14557;width:195;height:195" coordorigin="1399,14557" coordsize="195,195" path="m1399,14751l1593,14751,1593,14557,1399,14557,1399,14751xe" filled="true" fillcolor="#ffffff" stroked="false">
                <v:path arrowok="t"/>
                <v:fill type="solid"/>
              </v:shape>
            </v:group>
            <v:group style="position:absolute;left:1399;top:14557;width:195;height:195" coordorigin="1399,14557" coordsize="195,195">
              <v:shape style="position:absolute;left:1399;top:14557;width:195;height:195" coordorigin="1399,14557" coordsize="195,195" path="m1399,14751l1593,14751,1593,14557,1399,14557,1399,14751xe" filled="false" stroked="true" strokeweight=".5pt" strokecolor="#007396">
                <v:path arrowok="t"/>
              </v:shape>
            </v:group>
            <v:group style="position:absolute;left:3879;top:14557;width:195;height:195" coordorigin="3879,14557" coordsize="195,195">
              <v:shape style="position:absolute;left:3879;top:14557;width:195;height:195" coordorigin="3879,14557" coordsize="195,195" path="m3879,14751l4073,14751,4073,14557,3879,14557,3879,14751xe" filled="true" fillcolor="#ffffff" stroked="false">
                <v:path arrowok="t"/>
                <v:fill type="solid"/>
              </v:shape>
            </v:group>
            <v:group style="position:absolute;left:3879;top:14557;width:195;height:195" coordorigin="3879,14557" coordsize="195,195">
              <v:shape style="position:absolute;left:3879;top:14557;width:195;height:195" coordorigin="3879,14557" coordsize="195,195" path="m3879,14751l4073,14751,4073,14557,3879,14557,3879,14751xe" filled="false" stroked="true" strokeweight=".5pt" strokecolor="#007396">
                <v:path arrowok="t"/>
              </v:shape>
            </v:group>
            <v:group style="position:absolute;left:6319;top:14557;width:195;height:195" coordorigin="6319,14557" coordsize="195,195">
              <v:shape style="position:absolute;left:6319;top:14557;width:195;height:195" coordorigin="6319,14557" coordsize="195,195" path="m6319,14751l6513,14751,6513,14557,6319,14557,6319,14751xe" filled="true" fillcolor="#ffffff" stroked="false">
                <v:path arrowok="t"/>
                <v:fill type="solid"/>
              </v:shape>
            </v:group>
            <v:group style="position:absolute;left:6319;top:14557;width:195;height:195" coordorigin="6319,14557" coordsize="195,195">
              <v:shape style="position:absolute;left:6319;top:14557;width:195;height:195" coordorigin="6319,14557" coordsize="195,195" path="m6319,14751l6513,14751,6513,14557,6319,14557,6319,14751xe" filled="false" stroked="true" strokeweight=".5pt" strokecolor="#007396">
                <v:path arrowok="t"/>
              </v:shape>
            </v:group>
            <v:group style="position:absolute;left:8719;top:14557;width:195;height:195" coordorigin="8719,14557" coordsize="195,195">
              <v:shape style="position:absolute;left:8719;top:14557;width:195;height:195" coordorigin="8719,14557" coordsize="195,195" path="m8719,14751l8913,14751,8913,14557,8719,14557,8719,14751xe" filled="true" fillcolor="#ffffff" stroked="false">
                <v:path arrowok="t"/>
                <v:fill type="solid"/>
              </v:shape>
            </v:group>
            <v:group style="position:absolute;left:8719;top:14557;width:195;height:195" coordorigin="8719,14557" coordsize="195,195">
              <v:shape style="position:absolute;left:8719;top:14557;width:195;height:195" coordorigin="8719,14557" coordsize="195,195" path="m8719,14751l8913,14751,8913,14557,8719,14557,8719,14751xe" filled="false" stroked="true" strokeweight=".5pt" strokecolor="#007396">
                <v:path arrowok="t"/>
              </v:shape>
            </v:group>
            <v:group style="position:absolute;left:1134;top:2013;width:9789;height:2" coordorigin="1134,2013" coordsize="9789,2">
              <v:shape style="position:absolute;left:1134;top:2013;width:9789;height:2" coordorigin="1134,2013" coordsize="9789,0" path="m1134,2013l10923,2013e" filled="false" stroked="true" strokeweight="1pt" strokecolor="#c4d7da">
                <v:path arrowok="t"/>
              </v:shape>
            </v:group>
            <v:group style="position:absolute;left:1134;top:3339;width:9789;height:2" coordorigin="1134,3339" coordsize="9789,2">
              <v:shape style="position:absolute;left:1134;top:3339;width:9789;height:2" coordorigin="1134,3339" coordsize="9789,0" path="m1134,3339l10923,3339e" filled="false" stroked="true" strokeweight="1pt" strokecolor="#c4d7da">
                <v:path arrowok="t"/>
              </v:shape>
            </v:group>
            <v:group style="position:absolute;left:2707;top:5707;width:2;height:1682" coordorigin="2707,5707" coordsize="2,1682">
              <v:shape style="position:absolute;left:2707;top:5707;width:2;height:1682" coordorigin="2707,5707" coordsize="0,1682" path="m2707,5707l2707,7389e" filled="false" stroked="true" strokeweight=".5pt" strokecolor="#5c92af">
                <v:path arrowok="t"/>
              </v:shape>
            </v:group>
            <v:group style="position:absolute;left:4341;top:5707;width:2;height:1682" coordorigin="4341,5707" coordsize="2,1682">
              <v:shape style="position:absolute;left:4341;top:5707;width:2;height:1682" coordorigin="4341,5707" coordsize="0,1682" path="m4341,5707l4341,7389e" filled="false" stroked="true" strokeweight=".5pt" strokecolor="#5c92af">
                <v:path arrowok="t"/>
              </v:shape>
            </v:group>
            <v:group style="position:absolute;left:7545;top:5707;width:2;height:1682" coordorigin="7545,5707" coordsize="2,1682">
              <v:shape style="position:absolute;left:7545;top:5707;width:2;height:1682" coordorigin="7545,5707" coordsize="0,1682" path="m7545,5707l7545,7389e" filled="false" stroked="true" strokeweight=".5pt" strokecolor="#5c92af">
                <v:path arrowok="t"/>
              </v:shape>
            </v:group>
            <v:group style="position:absolute;left:1134;top:7870;width:9789;height:2" coordorigin="1134,7870" coordsize="9789,2">
              <v:shape style="position:absolute;left:1134;top:7870;width:9789;height:2" coordorigin="1134,7870" coordsize="9789,0" path="m1134,7870l10923,7870e" filled="false" stroked="true" strokeweight="1pt" strokecolor="#c4d7da">
                <v:path arrowok="t"/>
              </v:shape>
            </v:group>
            <v:group style="position:absolute;left:3609;top:8963;width:2;height:2098" coordorigin="3609,8963" coordsize="2,2098">
              <v:shape style="position:absolute;left:3609;top:8963;width:2;height:2098" coordorigin="3609,8963" coordsize="0,2098" path="m3609,8963l3609,11061e" filled="false" stroked="true" strokeweight=".5pt" strokecolor="#5c92af">
                <v:path arrowok="t"/>
              </v:shape>
            </v:group>
            <v:group style="position:absolute;left:6085;top:8963;width:2;height:2098" coordorigin="6085,8963" coordsize="2,2098">
              <v:shape style="position:absolute;left:6085;top:8963;width:2;height:2098" coordorigin="6085,8963" coordsize="0,2098" path="m6085,8963l6085,11061e" filled="false" stroked="true" strokeweight=".5pt" strokecolor="#5c92af">
                <v:path arrowok="t"/>
              </v:shape>
            </v:group>
            <v:group style="position:absolute;left:8500;top:8963;width:2;height:2098" coordorigin="8500,8963" coordsize="2,2098">
              <v:shape style="position:absolute;left:8500;top:8963;width:2;height:2098" coordorigin="8500,8963" coordsize="0,2098" path="m8500,8963l8500,11061e" filled="false" stroked="true" strokeweight=".5pt" strokecolor="#5c92af">
                <v:path arrowok="t"/>
              </v:shape>
            </v:group>
            <v:group style="position:absolute;left:1134;top:11604;width:9789;height:2" coordorigin="1134,11604" coordsize="9789,2">
              <v:shape style="position:absolute;left:1134;top:11604;width:9789;height:2" coordorigin="1134,11604" coordsize="9789,0" path="m1134,11604l10923,11604e" filled="false" stroked="true" strokeweight="1pt" strokecolor="#c4d7da">
                <v:path arrowok="t"/>
              </v:shape>
            </v:group>
            <v:group style="position:absolute;left:3619;top:12685;width:2;height:2098" coordorigin="3619,12685" coordsize="2,2098">
              <v:shape style="position:absolute;left:3619;top:12685;width:2;height:2098" coordorigin="3619,12685" coordsize="0,2098" path="m3619,12685l3619,14783e" filled="false" stroked="true" strokeweight=".5pt" strokecolor="#5c92af">
                <v:path arrowok="t"/>
              </v:shape>
            </v:group>
            <v:group style="position:absolute;left:6095;top:12685;width:2;height:2098" coordorigin="6095,12685" coordsize="2,2098">
              <v:shape style="position:absolute;left:6095;top:12685;width:2;height:2098" coordorigin="6095,12685" coordsize="0,2098" path="m6095,12685l6095,14783e" filled="false" stroked="true" strokeweight=".5pt" strokecolor="#5c92af">
                <v:path arrowok="t"/>
              </v:shape>
            </v:group>
            <v:group style="position:absolute;left:8510;top:12685;width:2;height:2098" coordorigin="8510,12685" coordsize="2,2098">
              <v:shape style="position:absolute;left:8510;top:12685;width:2;height:2098" coordorigin="8510,12685" coordsize="0,2098" path="m8510,12685l8510,14783e" filled="false" stroked="true" strokeweight=".5pt" strokecolor="#5c92af">
                <v:path arrowok="t"/>
              </v:shape>
            </v:group>
            <w10:wrap type="none"/>
          </v:group>
        </w:pict>
      </w:r>
      <w:r>
        <w:rPr>
          <w:color w:val="231F20"/>
          <w:w w:val="105"/>
        </w:rPr>
        <w:t>Where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waiver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sought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what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your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experience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waiver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being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granted</w:t>
      </w:r>
      <w:r>
        <w:rPr>
          <w:color w:val="000000"/>
        </w:rPr>
      </w:r>
    </w:p>
    <w:p>
      <w:pPr>
        <w:spacing w:line="240" w:lineRule="auto" w:before="8"/>
        <w:rPr>
          <w:rFonts w:ascii="Calibri" w:hAnsi="Calibri" w:cs="Calibri" w:eastAsia="Calibri"/>
          <w:sz w:val="19"/>
          <w:szCs w:val="19"/>
        </w:rPr>
      </w:pPr>
    </w:p>
    <w:p>
      <w:pPr>
        <w:pStyle w:val="BodyText"/>
        <w:tabs>
          <w:tab w:pos="3235" w:val="left" w:leader="none"/>
          <w:tab w:pos="5435" w:val="left" w:leader="none"/>
          <w:tab w:pos="7384" w:val="left" w:leader="none"/>
          <w:tab w:pos="9564" w:val="left" w:leader="none"/>
        </w:tabs>
        <w:spacing w:line="240" w:lineRule="auto" w:before="72"/>
        <w:ind w:right="0"/>
        <w:jc w:val="left"/>
      </w:pPr>
      <w:r>
        <w:rPr>
          <w:color w:val="231F20"/>
        </w:rPr>
        <w:t>Always</w:t>
        <w:tab/>
      </w:r>
      <w:r>
        <w:rPr>
          <w:color w:val="231F20"/>
          <w:w w:val="105"/>
        </w:rPr>
        <w:t>Almost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always</w:t>
        <w:tab/>
        <w:t>Sometimes</w:t>
        <w:tab/>
        <w:t>Almost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never</w:t>
        <w:tab/>
        <w:t>Never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pStyle w:val="BodyText"/>
        <w:numPr>
          <w:ilvl w:val="0"/>
          <w:numId w:val="1"/>
        </w:numPr>
        <w:tabs>
          <w:tab w:pos="1394" w:val="left" w:leader="none"/>
        </w:tabs>
        <w:spacing w:line="240" w:lineRule="auto" w:before="99" w:after="0"/>
        <w:ind w:left="1393" w:right="0" w:hanging="260"/>
        <w:jc w:val="left"/>
      </w:pPr>
      <w:r>
        <w:rPr>
          <w:color w:val="231F20"/>
          <w:w w:val="110"/>
        </w:rPr>
        <w:t>How</w:t>
      </w:r>
      <w:r>
        <w:rPr>
          <w:color w:val="231F20"/>
          <w:spacing w:val="-10"/>
          <w:w w:val="110"/>
        </w:rPr>
        <w:t> </w:t>
      </w:r>
      <w:r>
        <w:rPr>
          <w:color w:val="231F20"/>
          <w:w w:val="110"/>
        </w:rPr>
        <w:t>much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time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and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effort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does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obtaining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waivers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take?</w:t>
      </w:r>
      <w:r>
        <w:rPr>
          <w:color w:val="000000"/>
        </w:rPr>
      </w:r>
    </w:p>
    <w:p>
      <w:pPr>
        <w:spacing w:line="240" w:lineRule="auto" w:before="8"/>
        <w:rPr>
          <w:rFonts w:ascii="Calibri" w:hAnsi="Calibri" w:cs="Calibri" w:eastAsia="Calibri"/>
          <w:sz w:val="19"/>
          <w:szCs w:val="19"/>
        </w:rPr>
      </w:pPr>
    </w:p>
    <w:p>
      <w:pPr>
        <w:pStyle w:val="BodyText"/>
        <w:tabs>
          <w:tab w:pos="4575" w:val="left" w:leader="none"/>
          <w:tab w:pos="7375" w:val="left" w:leader="none"/>
        </w:tabs>
        <w:spacing w:line="240" w:lineRule="auto" w:before="72"/>
        <w:ind w:right="0"/>
        <w:jc w:val="left"/>
      </w:pPr>
      <w:r>
        <w:rPr>
          <w:color w:val="231F20"/>
          <w:w w:val="105"/>
        </w:rPr>
        <w:t>Insignificant</w:t>
        <w:tab/>
        <w:t>Significant</w:t>
        <w:tab/>
      </w:r>
      <w:r>
        <w:rPr>
          <w:color w:val="231F20"/>
          <w:w w:val="110"/>
        </w:rPr>
        <w:t>Substantial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pStyle w:val="BodyText"/>
        <w:numPr>
          <w:ilvl w:val="0"/>
          <w:numId w:val="1"/>
        </w:numPr>
        <w:tabs>
          <w:tab w:pos="1394" w:val="left" w:leader="none"/>
        </w:tabs>
        <w:spacing w:line="240" w:lineRule="auto" w:before="99" w:after="0"/>
        <w:ind w:left="1393" w:right="0" w:hanging="260"/>
        <w:jc w:val="left"/>
      </w:pPr>
      <w:r>
        <w:rPr>
          <w:color w:val="231F20"/>
          <w:w w:val="110"/>
        </w:rPr>
        <w:t>Do</w:t>
      </w:r>
      <w:r>
        <w:rPr>
          <w:color w:val="231F20"/>
          <w:spacing w:val="-4"/>
          <w:w w:val="110"/>
        </w:rPr>
        <w:t> </w:t>
      </w:r>
      <w:r>
        <w:rPr>
          <w:color w:val="231F20"/>
          <w:w w:val="110"/>
        </w:rPr>
        <w:t>you</w:t>
      </w:r>
      <w:r>
        <w:rPr>
          <w:color w:val="231F20"/>
          <w:spacing w:val="-3"/>
          <w:w w:val="110"/>
        </w:rPr>
        <w:t> </w:t>
      </w:r>
      <w:r>
        <w:rPr>
          <w:color w:val="231F20"/>
          <w:w w:val="110"/>
        </w:rPr>
        <w:t>consider</w:t>
      </w:r>
      <w:r>
        <w:rPr>
          <w:color w:val="231F20"/>
          <w:spacing w:val="-3"/>
          <w:w w:val="110"/>
        </w:rPr>
        <w:t> </w:t>
      </w:r>
      <w:r>
        <w:rPr>
          <w:color w:val="231F20"/>
          <w:w w:val="110"/>
        </w:rPr>
        <w:t>that: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numPr>
          <w:ilvl w:val="1"/>
          <w:numId w:val="1"/>
        </w:numPr>
        <w:tabs>
          <w:tab w:pos="2294" w:val="left" w:leader="none"/>
        </w:tabs>
        <w:spacing w:line="240" w:lineRule="auto" w:before="0" w:after="0"/>
        <w:ind w:left="2293" w:right="0" w:hanging="280"/>
        <w:jc w:val="left"/>
      </w:pPr>
      <w:r>
        <w:rPr>
          <w:color w:val="231F20"/>
          <w:w w:val="105"/>
        </w:rPr>
        <w:t>receivables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are</w:t>
      </w:r>
      <w:r>
        <w:rPr>
          <w:color w:val="231F20"/>
          <w:spacing w:val="10"/>
          <w:w w:val="105"/>
        </w:rPr>
        <w:t> </w:t>
      </w:r>
      <w:r>
        <w:rPr>
          <w:color w:val="231F20"/>
          <w:spacing w:val="-1"/>
          <w:w w:val="105"/>
        </w:rPr>
        <w:t>purchased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at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greater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discount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face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value;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numPr>
          <w:ilvl w:val="1"/>
          <w:numId w:val="1"/>
        </w:numPr>
        <w:tabs>
          <w:tab w:pos="2311" w:val="left" w:leader="none"/>
        </w:tabs>
        <w:spacing w:line="240" w:lineRule="auto" w:before="0" w:after="0"/>
        <w:ind w:left="2310" w:right="0" w:hanging="297"/>
        <w:jc w:val="left"/>
      </w:pP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advance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rate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applied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spacing w:val="-1"/>
          <w:w w:val="105"/>
        </w:rPr>
        <w:t>purchase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receivables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will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be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reduced,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spacing w:line="300" w:lineRule="auto"/>
        <w:ind w:left="1393" w:right="1173"/>
        <w:jc w:val="left"/>
      </w:pPr>
      <w:r>
        <w:rPr>
          <w:color w:val="231F20"/>
          <w:w w:val="105"/>
        </w:rPr>
        <w:t>as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result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possibility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contract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governing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receivable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may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contain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valid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prohibition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assignment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than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would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apply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if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such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prohibitions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assignment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were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not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binding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assignee?</w:t>
      </w:r>
      <w:r>
        <w:rPr>
          <w:color w:val="000000"/>
        </w:rPr>
      </w:r>
    </w:p>
    <w:p>
      <w:pPr>
        <w:spacing w:line="240" w:lineRule="auto" w:before="2"/>
        <w:rPr>
          <w:rFonts w:ascii="Calibri" w:hAnsi="Calibri" w:cs="Calibri" w:eastAsia="Calibri"/>
          <w:sz w:val="20"/>
          <w:szCs w:val="20"/>
        </w:rPr>
      </w:pPr>
    </w:p>
    <w:p>
      <w:pPr>
        <w:tabs>
          <w:tab w:pos="2933" w:val="left" w:leader="none"/>
          <w:tab w:pos="4593" w:val="left" w:leader="none"/>
          <w:tab w:pos="7773" w:val="left" w:leader="none"/>
          <w:tab w:pos="7817" w:val="left" w:leader="none"/>
        </w:tabs>
        <w:spacing w:line="333" w:lineRule="auto" w:before="0"/>
        <w:ind w:left="1393" w:right="2379" w:hanging="1"/>
        <w:jc w:val="left"/>
        <w:rPr>
          <w:rFonts w:ascii="Calibri" w:hAnsi="Calibri" w:cs="Calibri" w:eastAsia="Calibri"/>
          <w:sz w:val="17"/>
          <w:szCs w:val="17"/>
        </w:rPr>
      </w:pPr>
      <w:r>
        <w:rPr>
          <w:rFonts w:ascii="Trebuchet MS"/>
          <w:b/>
          <w:color w:val="231F20"/>
          <w:w w:val="95"/>
          <w:sz w:val="17"/>
        </w:rPr>
        <w:t>Invoice</w:t>
        <w:tab/>
      </w:r>
      <w:r>
        <w:rPr>
          <w:rFonts w:ascii="Trebuchet MS"/>
          <w:b/>
          <w:color w:val="231F20"/>
          <w:sz w:val="17"/>
        </w:rPr>
        <w:t>Factoring</w:t>
        <w:tab/>
        <w:t>Other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  <w:tab/>
        <w:t>Other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</w:r>
      <w:r>
        <w:rPr>
          <w:rFonts w:ascii="Trebuchet MS"/>
          <w:b/>
          <w:color w:val="231F20"/>
          <w:w w:val="98"/>
          <w:sz w:val="17"/>
        </w:rPr>
        <w:t> </w:t>
      </w:r>
      <w:r>
        <w:rPr>
          <w:rFonts w:ascii="Trebuchet MS"/>
          <w:b/>
          <w:color w:val="231F20"/>
          <w:sz w:val="17"/>
        </w:rPr>
        <w:t>Discounting</w:t>
        <w:tab/>
        <w:tab/>
      </w:r>
      <w:r>
        <w:rPr>
          <w:rFonts w:ascii="Calibri"/>
          <w:color w:val="939598"/>
          <w:sz w:val="17"/>
        </w:rPr>
        <w:t>........................................................</w:t>
        <w:tab/>
        <w:tab/>
        <w:t>...............</w:t>
      </w:r>
      <w:r>
        <w:rPr>
          <w:rFonts w:ascii="Calibri"/>
          <w:color w:val="000000"/>
          <w:sz w:val="17"/>
        </w:rPr>
      </w:r>
    </w:p>
    <w:p>
      <w:pPr>
        <w:spacing w:line="240" w:lineRule="auto" w:before="12"/>
        <w:rPr>
          <w:rFonts w:ascii="Calibri" w:hAnsi="Calibri" w:cs="Calibri" w:eastAsia="Calibri"/>
          <w:sz w:val="14"/>
          <w:szCs w:val="14"/>
        </w:rPr>
      </w:pPr>
    </w:p>
    <w:p>
      <w:pPr>
        <w:pStyle w:val="BodyText"/>
        <w:tabs>
          <w:tab w:pos="3235" w:val="left" w:leader="none"/>
          <w:tab w:pos="4895" w:val="left" w:leader="none"/>
          <w:tab w:pos="8095" w:val="left" w:leader="none"/>
        </w:tabs>
        <w:spacing w:line="240" w:lineRule="auto" w:before="72"/>
        <w:ind w:right="0"/>
        <w:jc w:val="left"/>
      </w:pPr>
      <w:r>
        <w:rPr>
          <w:color w:val="231F20"/>
        </w:rPr>
        <w:t>Always</w:t>
        <w:tab/>
        <w:t>Always</w:t>
        <w:tab/>
      </w:r>
      <w:r>
        <w:rPr>
          <w:color w:val="231F20"/>
          <w:w w:val="105"/>
        </w:rPr>
        <w:t>Always</w:t>
        <w:tab/>
        <w:t>Always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3235" w:val="left" w:leader="none"/>
          <w:tab w:pos="4895" w:val="left" w:leader="none"/>
          <w:tab w:pos="8095" w:val="left" w:leader="none"/>
        </w:tabs>
        <w:spacing w:line="240" w:lineRule="auto"/>
        <w:ind w:right="0"/>
        <w:jc w:val="left"/>
      </w:pPr>
      <w:r>
        <w:rPr>
          <w:color w:val="231F20"/>
          <w:w w:val="105"/>
        </w:rPr>
        <w:t>Sometimes</w:t>
        <w:tab/>
        <w:t>Sometimes</w:t>
        <w:tab/>
        <w:t>Sometimes</w:t>
        <w:tab/>
        <w:t>Sometimes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3235" w:val="left" w:leader="none"/>
          <w:tab w:pos="4895" w:val="left" w:leader="none"/>
          <w:tab w:pos="8095" w:val="left" w:leader="none"/>
        </w:tabs>
        <w:spacing w:line="240" w:lineRule="auto"/>
        <w:ind w:right="0"/>
        <w:jc w:val="left"/>
      </w:pPr>
      <w:r>
        <w:rPr>
          <w:color w:val="231F20"/>
          <w:w w:val="115"/>
        </w:rPr>
        <w:t>No</w:t>
        <w:tab/>
        <w:t>No</w:t>
        <w:tab/>
      </w:r>
      <w:r>
        <w:rPr>
          <w:color w:val="231F20"/>
          <w:w w:val="110"/>
        </w:rPr>
        <w:t>No</w:t>
        <w:tab/>
      </w:r>
      <w:r>
        <w:rPr>
          <w:color w:val="231F20"/>
          <w:w w:val="115"/>
        </w:rPr>
        <w:t>No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6"/>
        <w:rPr>
          <w:rFonts w:ascii="Calibri" w:hAnsi="Calibri" w:cs="Calibri" w:eastAsia="Calibri"/>
          <w:sz w:val="17"/>
          <w:szCs w:val="17"/>
        </w:rPr>
      </w:pPr>
    </w:p>
    <w:p>
      <w:pPr>
        <w:pStyle w:val="BodyText"/>
        <w:numPr>
          <w:ilvl w:val="0"/>
          <w:numId w:val="1"/>
        </w:numPr>
        <w:tabs>
          <w:tab w:pos="1394" w:val="left" w:leader="none"/>
        </w:tabs>
        <w:spacing w:line="300" w:lineRule="auto" w:before="0" w:after="0"/>
        <w:ind w:left="1393" w:right="1756" w:hanging="260"/>
        <w:jc w:val="left"/>
      </w:pPr>
      <w:r>
        <w:rPr>
          <w:color w:val="231F20"/>
          <w:w w:val="105"/>
        </w:rPr>
        <w:t>If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answered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Always/Sometimes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6,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are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able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indicate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how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much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consider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increase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discount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w w:val="105"/>
        </w:rPr>
        <w:t> reduction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advance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rate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be?</w:t>
      </w:r>
      <w:r>
        <w:rPr>
          <w:color w:val="000000"/>
        </w:rPr>
      </w:r>
    </w:p>
    <w:p>
      <w:pPr>
        <w:spacing w:line="240" w:lineRule="auto" w:before="2"/>
        <w:rPr>
          <w:rFonts w:ascii="Calibri" w:hAnsi="Calibri" w:cs="Calibri" w:eastAsia="Calibri"/>
          <w:sz w:val="20"/>
          <w:szCs w:val="20"/>
        </w:rPr>
      </w:pPr>
    </w:p>
    <w:p>
      <w:pPr>
        <w:tabs>
          <w:tab w:pos="3893" w:val="left" w:leader="none"/>
          <w:tab w:pos="6313" w:val="left" w:leader="none"/>
          <w:tab w:pos="8733" w:val="left" w:leader="none"/>
        </w:tabs>
        <w:spacing w:line="333" w:lineRule="auto" w:before="0"/>
        <w:ind w:left="1393" w:right="1207" w:hanging="1"/>
        <w:jc w:val="left"/>
        <w:rPr>
          <w:rFonts w:ascii="Calibri" w:hAnsi="Calibri" w:cs="Calibri" w:eastAsia="Calibri"/>
          <w:sz w:val="17"/>
          <w:szCs w:val="17"/>
        </w:rPr>
      </w:pPr>
      <w:r>
        <w:rPr>
          <w:rFonts w:ascii="Trebuchet MS"/>
          <w:b/>
          <w:color w:val="231F20"/>
          <w:w w:val="95"/>
          <w:sz w:val="17"/>
        </w:rPr>
        <w:t>Invoice</w:t>
        <w:tab/>
      </w:r>
      <w:r>
        <w:rPr>
          <w:rFonts w:ascii="Trebuchet MS"/>
          <w:b/>
          <w:color w:val="231F20"/>
          <w:sz w:val="17"/>
        </w:rPr>
        <w:t>Factoring</w:t>
        <w:tab/>
        <w:t>Other</w:t>
      </w:r>
      <w:r>
        <w:rPr>
          <w:rFonts w:ascii="Trebuchet MS"/>
          <w:b/>
          <w:color w:val="231F20"/>
          <w:spacing w:val="-27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26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</w:r>
      <w:r>
        <w:rPr>
          <w:rFonts w:ascii="Trebuchet MS"/>
          <w:b/>
          <w:color w:val="231F20"/>
          <w:spacing w:val="-27"/>
          <w:sz w:val="17"/>
        </w:rPr>
        <w:t> </w:t>
      </w:r>
      <w:r>
        <w:rPr>
          <w:rFonts w:ascii="Trebuchet MS"/>
          <w:b/>
          <w:color w:val="FFFFFF"/>
          <w:sz w:val="17"/>
        </w:rPr>
        <w:t>....</w:t>
        <w:tab/>
      </w:r>
      <w:r>
        <w:rPr>
          <w:rFonts w:ascii="Trebuchet MS"/>
          <w:b/>
          <w:color w:val="231F20"/>
          <w:sz w:val="17"/>
        </w:rPr>
        <w:t>Other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</w:r>
      <w:r>
        <w:rPr>
          <w:rFonts w:ascii="Trebuchet MS"/>
          <w:b/>
          <w:color w:val="231F20"/>
          <w:w w:val="98"/>
          <w:sz w:val="17"/>
        </w:rPr>
        <w:t> </w:t>
      </w:r>
      <w:r>
        <w:rPr>
          <w:rFonts w:ascii="Trebuchet MS"/>
          <w:b/>
          <w:color w:val="231F20"/>
          <w:sz w:val="17"/>
        </w:rPr>
        <w:t>Discounting</w:t>
        <w:tab/>
        <w:tab/>
      </w:r>
      <w:r>
        <w:rPr>
          <w:rFonts w:ascii="Calibri"/>
          <w:color w:val="939598"/>
          <w:sz w:val="17"/>
        </w:rPr>
        <w:t>........................................</w:t>
        <w:tab/>
        <w:t>........................................</w:t>
      </w:r>
      <w:r>
        <w:rPr>
          <w:rFonts w:ascii="Calibri"/>
          <w:color w:val="000000"/>
          <w:sz w:val="17"/>
        </w:rPr>
      </w:r>
    </w:p>
    <w:p>
      <w:pPr>
        <w:spacing w:line="240" w:lineRule="auto" w:before="12"/>
        <w:rPr>
          <w:rFonts w:ascii="Calibri" w:hAnsi="Calibri" w:cs="Calibri" w:eastAsia="Calibri"/>
          <w:sz w:val="14"/>
          <w:szCs w:val="14"/>
        </w:rPr>
      </w:pPr>
    </w:p>
    <w:p>
      <w:pPr>
        <w:pStyle w:val="BodyText"/>
        <w:tabs>
          <w:tab w:pos="4175" w:val="left" w:leader="none"/>
          <w:tab w:pos="6615" w:val="left" w:leader="none"/>
          <w:tab w:pos="9015" w:val="left" w:leader="none"/>
        </w:tabs>
        <w:spacing w:line="240" w:lineRule="auto" w:before="72"/>
        <w:ind w:right="0"/>
        <w:jc w:val="left"/>
      </w:pPr>
      <w:r>
        <w:rPr>
          <w:color w:val="231F20"/>
          <w:w w:val="115"/>
        </w:rPr>
        <w:t>No</w:t>
        <w:tab/>
      </w:r>
      <w:r>
        <w:rPr>
          <w:color w:val="231F20"/>
          <w:w w:val="110"/>
        </w:rPr>
        <w:t>No</w:t>
        <w:tab/>
        <w:t>No</w:t>
        <w:tab/>
      </w:r>
      <w:r>
        <w:rPr>
          <w:color w:val="231F20"/>
          <w:w w:val="115"/>
        </w:rPr>
        <w:t>No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4175" w:val="left" w:leader="none"/>
          <w:tab w:pos="6615" w:val="left" w:leader="none"/>
          <w:tab w:pos="9015" w:val="left" w:leader="none"/>
        </w:tabs>
        <w:spacing w:line="240" w:lineRule="auto"/>
        <w:ind w:right="0"/>
        <w:jc w:val="left"/>
      </w:pP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7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5%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7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5%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7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5%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7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5%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4175" w:val="left" w:leader="none"/>
          <w:tab w:pos="6615" w:val="left" w:leader="none"/>
          <w:tab w:pos="9015" w:val="left" w:leader="none"/>
        </w:tabs>
        <w:spacing w:line="240" w:lineRule="auto"/>
        <w:ind w:right="0"/>
        <w:jc w:val="left"/>
      </w:pP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10%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9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10%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9"/>
          <w:w w:val="110"/>
        </w:rPr>
        <w:t> </w:t>
      </w:r>
      <w:r>
        <w:rPr>
          <w:color w:val="231F20"/>
          <w:w w:val="110"/>
        </w:rPr>
        <w:t>10%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10%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4175" w:val="left" w:leader="none"/>
          <w:tab w:pos="6615" w:val="left" w:leader="none"/>
          <w:tab w:pos="9015" w:val="left" w:leader="none"/>
        </w:tabs>
        <w:spacing w:line="240" w:lineRule="auto"/>
        <w:ind w:right="0"/>
        <w:jc w:val="left"/>
      </w:pPr>
      <w:r>
        <w:rPr>
          <w:color w:val="231F20"/>
          <w:spacing w:val="-3"/>
          <w:w w:val="105"/>
        </w:rPr>
        <w:t>Y</w:t>
      </w:r>
      <w:r>
        <w:rPr>
          <w:color w:val="231F20"/>
          <w:spacing w:val="-4"/>
          <w:w w:val="105"/>
        </w:rPr>
        <w:t>es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-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by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10%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more</w:t>
        <w:tab/>
      </w:r>
      <w:r>
        <w:rPr>
          <w:color w:val="231F20"/>
          <w:spacing w:val="-3"/>
          <w:w w:val="105"/>
        </w:rPr>
        <w:t>Y</w:t>
      </w:r>
      <w:r>
        <w:rPr>
          <w:color w:val="231F20"/>
          <w:spacing w:val="-4"/>
          <w:w w:val="105"/>
        </w:rPr>
        <w:t>es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-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by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10%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more</w:t>
        <w:tab/>
      </w:r>
      <w:r>
        <w:rPr>
          <w:color w:val="231F20"/>
          <w:spacing w:val="-3"/>
          <w:w w:val="105"/>
        </w:rPr>
        <w:t>Y</w:t>
      </w:r>
      <w:r>
        <w:rPr>
          <w:color w:val="231F20"/>
          <w:spacing w:val="-4"/>
          <w:w w:val="105"/>
        </w:rPr>
        <w:t>es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-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by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10%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more</w:t>
        <w:tab/>
      </w:r>
      <w:r>
        <w:rPr>
          <w:color w:val="231F20"/>
          <w:spacing w:val="-3"/>
          <w:w w:val="105"/>
        </w:rPr>
        <w:t>Y</w:t>
      </w:r>
      <w:r>
        <w:rPr>
          <w:color w:val="231F20"/>
          <w:spacing w:val="-4"/>
          <w:w w:val="105"/>
        </w:rPr>
        <w:t>es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-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by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10%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more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5"/>
        <w:rPr>
          <w:rFonts w:ascii="Calibri" w:hAnsi="Calibri" w:cs="Calibri" w:eastAsia="Calibri"/>
          <w:sz w:val="19"/>
          <w:szCs w:val="19"/>
        </w:rPr>
      </w:pPr>
    </w:p>
    <w:p>
      <w:pPr>
        <w:pStyle w:val="BodyText"/>
        <w:numPr>
          <w:ilvl w:val="0"/>
          <w:numId w:val="1"/>
        </w:numPr>
        <w:tabs>
          <w:tab w:pos="1394" w:val="left" w:leader="none"/>
        </w:tabs>
        <w:spacing w:line="300" w:lineRule="auto" w:before="0" w:after="0"/>
        <w:ind w:left="1393" w:right="1131" w:hanging="260"/>
        <w:jc w:val="left"/>
      </w:pPr>
      <w:r>
        <w:rPr>
          <w:color w:val="231F20"/>
          <w:w w:val="105"/>
        </w:rPr>
        <w:t>Do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consider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cost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finance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increased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result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inclusion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prohibition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assignment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within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funded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ledgers? 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If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so,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please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give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indication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likely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impact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costs.</w:t>
      </w:r>
      <w:r>
        <w:rPr>
          <w:color w:val="000000"/>
        </w:rPr>
      </w:r>
    </w:p>
    <w:p>
      <w:pPr>
        <w:spacing w:line="240" w:lineRule="auto" w:before="2"/>
        <w:rPr>
          <w:rFonts w:ascii="Calibri" w:hAnsi="Calibri" w:cs="Calibri" w:eastAsia="Calibri"/>
          <w:sz w:val="20"/>
          <w:szCs w:val="20"/>
        </w:rPr>
      </w:pPr>
    </w:p>
    <w:p>
      <w:pPr>
        <w:tabs>
          <w:tab w:pos="3893" w:val="left" w:leader="none"/>
          <w:tab w:pos="6313" w:val="left" w:leader="none"/>
          <w:tab w:pos="8733" w:val="left" w:leader="none"/>
        </w:tabs>
        <w:spacing w:line="333" w:lineRule="auto" w:before="0"/>
        <w:ind w:left="1393" w:right="1207" w:hanging="1"/>
        <w:jc w:val="left"/>
        <w:rPr>
          <w:rFonts w:ascii="Calibri" w:hAnsi="Calibri" w:cs="Calibri" w:eastAsia="Calibri"/>
          <w:sz w:val="17"/>
          <w:szCs w:val="17"/>
        </w:rPr>
      </w:pPr>
      <w:r>
        <w:rPr>
          <w:rFonts w:ascii="Trebuchet MS"/>
          <w:b/>
          <w:color w:val="231F20"/>
          <w:w w:val="95"/>
          <w:sz w:val="17"/>
        </w:rPr>
        <w:t>Invoice</w:t>
        <w:tab/>
      </w:r>
      <w:r>
        <w:rPr>
          <w:rFonts w:ascii="Trebuchet MS"/>
          <w:b/>
          <w:color w:val="231F20"/>
          <w:sz w:val="17"/>
        </w:rPr>
        <w:t>Factoring</w:t>
        <w:tab/>
        <w:t>Other</w:t>
      </w:r>
      <w:r>
        <w:rPr>
          <w:rFonts w:ascii="Trebuchet MS"/>
          <w:b/>
          <w:color w:val="231F20"/>
          <w:spacing w:val="-27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26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</w:r>
      <w:r>
        <w:rPr>
          <w:rFonts w:ascii="Trebuchet MS"/>
          <w:b/>
          <w:color w:val="231F20"/>
          <w:spacing w:val="-27"/>
          <w:sz w:val="17"/>
        </w:rPr>
        <w:t> </w:t>
      </w:r>
      <w:r>
        <w:rPr>
          <w:rFonts w:ascii="Trebuchet MS"/>
          <w:b/>
          <w:color w:val="FFFFFF"/>
          <w:sz w:val="17"/>
        </w:rPr>
        <w:t>....</w:t>
        <w:tab/>
      </w:r>
      <w:r>
        <w:rPr>
          <w:rFonts w:ascii="Trebuchet MS"/>
          <w:b/>
          <w:color w:val="231F20"/>
          <w:sz w:val="17"/>
        </w:rPr>
        <w:t>Other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</w:r>
      <w:r>
        <w:rPr>
          <w:rFonts w:ascii="Trebuchet MS"/>
          <w:b/>
          <w:color w:val="231F20"/>
          <w:w w:val="98"/>
          <w:sz w:val="17"/>
        </w:rPr>
        <w:t> </w:t>
      </w:r>
      <w:r>
        <w:rPr>
          <w:rFonts w:ascii="Trebuchet MS"/>
          <w:b/>
          <w:color w:val="231F20"/>
          <w:sz w:val="17"/>
        </w:rPr>
        <w:t>Discounting</w:t>
        <w:tab/>
        <w:tab/>
      </w:r>
      <w:r>
        <w:rPr>
          <w:rFonts w:ascii="Calibri"/>
          <w:color w:val="939598"/>
          <w:sz w:val="17"/>
        </w:rPr>
        <w:t>........................................</w:t>
        <w:tab/>
        <w:t>........................................</w:t>
      </w:r>
      <w:r>
        <w:rPr>
          <w:rFonts w:ascii="Calibri"/>
          <w:color w:val="000000"/>
          <w:sz w:val="17"/>
        </w:rPr>
      </w:r>
    </w:p>
    <w:p>
      <w:pPr>
        <w:spacing w:line="240" w:lineRule="auto" w:before="12"/>
        <w:rPr>
          <w:rFonts w:ascii="Calibri" w:hAnsi="Calibri" w:cs="Calibri" w:eastAsia="Calibri"/>
          <w:sz w:val="14"/>
          <w:szCs w:val="14"/>
        </w:rPr>
      </w:pPr>
    </w:p>
    <w:p>
      <w:pPr>
        <w:pStyle w:val="BodyText"/>
        <w:tabs>
          <w:tab w:pos="4175" w:val="left" w:leader="none"/>
          <w:tab w:pos="6615" w:val="left" w:leader="none"/>
          <w:tab w:pos="9015" w:val="left" w:leader="none"/>
        </w:tabs>
        <w:spacing w:line="240" w:lineRule="auto" w:before="72"/>
        <w:ind w:right="0"/>
        <w:jc w:val="left"/>
      </w:pPr>
      <w:r>
        <w:rPr>
          <w:color w:val="231F20"/>
          <w:w w:val="115"/>
        </w:rPr>
        <w:t>No</w:t>
        <w:tab/>
      </w:r>
      <w:r>
        <w:rPr>
          <w:color w:val="231F20"/>
          <w:w w:val="110"/>
        </w:rPr>
        <w:t>No</w:t>
        <w:tab/>
        <w:t>No</w:t>
        <w:tab/>
      </w:r>
      <w:r>
        <w:rPr>
          <w:color w:val="231F20"/>
          <w:w w:val="115"/>
        </w:rPr>
        <w:t>No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4175" w:val="left" w:leader="none"/>
          <w:tab w:pos="6615" w:val="left" w:leader="none"/>
          <w:tab w:pos="9015" w:val="left" w:leader="none"/>
        </w:tabs>
        <w:spacing w:line="240" w:lineRule="auto"/>
        <w:ind w:right="0"/>
        <w:jc w:val="left"/>
      </w:pP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7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5%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7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5%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7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5%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7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5%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4175" w:val="left" w:leader="none"/>
          <w:tab w:pos="6615" w:val="left" w:leader="none"/>
          <w:tab w:pos="9015" w:val="left" w:leader="none"/>
        </w:tabs>
        <w:spacing w:line="240" w:lineRule="auto"/>
        <w:ind w:right="0"/>
        <w:jc w:val="left"/>
      </w:pP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10%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9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10%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9"/>
          <w:w w:val="110"/>
        </w:rPr>
        <w:t> </w:t>
      </w:r>
      <w:r>
        <w:rPr>
          <w:color w:val="231F20"/>
          <w:w w:val="110"/>
        </w:rPr>
        <w:t>10%</w:t>
        <w:tab/>
      </w:r>
      <w:r>
        <w:rPr>
          <w:color w:val="231F20"/>
          <w:spacing w:val="-3"/>
          <w:w w:val="110"/>
        </w:rPr>
        <w:t>Y</w:t>
      </w:r>
      <w:r>
        <w:rPr>
          <w:color w:val="231F20"/>
          <w:spacing w:val="-4"/>
          <w:w w:val="110"/>
        </w:rPr>
        <w:t>es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-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by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10%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4175" w:val="left" w:leader="none"/>
          <w:tab w:pos="6615" w:val="left" w:leader="none"/>
          <w:tab w:pos="9015" w:val="left" w:leader="none"/>
        </w:tabs>
        <w:spacing w:line="240" w:lineRule="auto"/>
        <w:ind w:right="0"/>
        <w:jc w:val="left"/>
      </w:pPr>
      <w:r>
        <w:rPr>
          <w:color w:val="231F20"/>
          <w:spacing w:val="-3"/>
          <w:w w:val="105"/>
        </w:rPr>
        <w:t>Y</w:t>
      </w:r>
      <w:r>
        <w:rPr>
          <w:color w:val="231F20"/>
          <w:spacing w:val="-4"/>
          <w:w w:val="105"/>
        </w:rPr>
        <w:t>es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-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by 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10%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more</w:t>
        <w:tab/>
      </w:r>
      <w:r>
        <w:rPr>
          <w:color w:val="231F20"/>
          <w:spacing w:val="-3"/>
          <w:w w:val="105"/>
        </w:rPr>
        <w:t>Y</w:t>
      </w:r>
      <w:r>
        <w:rPr>
          <w:color w:val="231F20"/>
          <w:spacing w:val="-4"/>
          <w:w w:val="105"/>
        </w:rPr>
        <w:t>es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-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by 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10%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more</w:t>
        <w:tab/>
      </w:r>
      <w:r>
        <w:rPr>
          <w:color w:val="231F20"/>
          <w:spacing w:val="-3"/>
          <w:w w:val="105"/>
        </w:rPr>
        <w:t>Y</w:t>
      </w:r>
      <w:r>
        <w:rPr>
          <w:color w:val="231F20"/>
          <w:spacing w:val="-4"/>
          <w:w w:val="105"/>
        </w:rPr>
        <w:t>es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-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by 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10%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more</w:t>
        <w:tab/>
      </w:r>
      <w:r>
        <w:rPr>
          <w:color w:val="231F20"/>
          <w:spacing w:val="-3"/>
          <w:w w:val="105"/>
        </w:rPr>
        <w:t>Y</w:t>
      </w:r>
      <w:r>
        <w:rPr>
          <w:color w:val="231F20"/>
          <w:spacing w:val="-4"/>
          <w:w w:val="105"/>
        </w:rPr>
        <w:t>es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-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by 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10%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more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2"/>
        <w:rPr>
          <w:rFonts w:ascii="Calibri" w:hAnsi="Calibri" w:cs="Calibri" w:eastAsia="Calibri"/>
          <w:sz w:val="28"/>
          <w:szCs w:val="28"/>
        </w:rPr>
      </w:pPr>
    </w:p>
    <w:p>
      <w:pPr>
        <w:spacing w:before="64"/>
        <w:ind w:left="1247" w:right="0" w:firstLine="0"/>
        <w:jc w:val="left"/>
        <w:rPr>
          <w:rFonts w:ascii="Calibri" w:hAnsi="Calibri" w:cs="Calibri" w:eastAsia="Calibri"/>
          <w:sz w:val="22"/>
          <w:szCs w:val="22"/>
        </w:rPr>
      </w:pPr>
      <w:hyperlink r:id="rId7">
        <w:r>
          <w:rPr>
            <w:rFonts w:ascii="Calibri"/>
            <w:color w:val="2280A2"/>
            <w:spacing w:val="-1"/>
            <w:w w:val="105"/>
            <w:sz w:val="22"/>
          </w:rPr>
          <w:t>www.securedtransactionslawreformproject.org</w:t>
        </w:r>
        <w:r>
          <w:rPr>
            <w:rFonts w:ascii="Calibri"/>
            <w:color w:val="000000"/>
            <w:sz w:val="22"/>
          </w:rPr>
        </w:r>
      </w:hyperlink>
    </w:p>
    <w:p>
      <w:pPr>
        <w:spacing w:after="0"/>
        <w:jc w:val="left"/>
        <w:rPr>
          <w:rFonts w:ascii="Calibri" w:hAnsi="Calibri" w:cs="Calibri" w:eastAsia="Calibri"/>
          <w:sz w:val="22"/>
          <w:szCs w:val="22"/>
        </w:rPr>
        <w:sectPr>
          <w:footerReference w:type="default" r:id="rId6"/>
          <w:pgSz w:w="11910" w:h="16840"/>
          <w:pgMar w:footer="32" w:header="0" w:top="800" w:bottom="220" w:left="0" w:right="0"/>
        </w:sectPr>
      </w:pPr>
    </w:p>
    <w:p>
      <w:pPr>
        <w:pStyle w:val="BodyText"/>
        <w:numPr>
          <w:ilvl w:val="0"/>
          <w:numId w:val="1"/>
        </w:numPr>
        <w:tabs>
          <w:tab w:pos="1394" w:val="left" w:leader="none"/>
        </w:tabs>
        <w:spacing w:line="300" w:lineRule="auto" w:before="54" w:after="0"/>
        <w:ind w:left="1393" w:right="1327" w:hanging="260"/>
        <w:jc w:val="left"/>
      </w:pPr>
      <w:r>
        <w:rPr>
          <w:color w:val="231F20"/>
          <w:w w:val="105"/>
        </w:rPr>
        <w:t>If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answered</w:t>
      </w:r>
      <w:r>
        <w:rPr>
          <w:color w:val="231F20"/>
          <w:spacing w:val="11"/>
          <w:w w:val="105"/>
        </w:rPr>
        <w:t> </w:t>
      </w:r>
      <w:r>
        <w:rPr>
          <w:color w:val="231F20"/>
          <w:spacing w:val="-3"/>
          <w:w w:val="105"/>
        </w:rPr>
        <w:t>Y</w:t>
      </w:r>
      <w:r>
        <w:rPr>
          <w:color w:val="231F20"/>
          <w:spacing w:val="-4"/>
          <w:w w:val="105"/>
        </w:rPr>
        <w:t>es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question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1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6,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which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concerns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either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make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it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impossible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businesses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raise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finance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increase</w:t>
      </w:r>
      <w:r>
        <w:rPr>
          <w:color w:val="231F20"/>
          <w:spacing w:val="20"/>
          <w:w w:val="104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discount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which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applied:</w:t>
      </w:r>
      <w:r>
        <w:rPr>
          <w:color w:val="000000"/>
        </w:rPr>
      </w:r>
    </w:p>
    <w:p>
      <w:pPr>
        <w:spacing w:line="240" w:lineRule="auto" w:before="2"/>
        <w:rPr>
          <w:rFonts w:ascii="Calibri" w:hAnsi="Calibri" w:cs="Calibri" w:eastAsia="Calibri"/>
          <w:sz w:val="20"/>
          <w:szCs w:val="20"/>
        </w:rPr>
      </w:pPr>
    </w:p>
    <w:p>
      <w:pPr>
        <w:tabs>
          <w:tab w:pos="3893" w:val="left" w:leader="none"/>
          <w:tab w:pos="6313" w:val="left" w:leader="none"/>
          <w:tab w:pos="8733" w:val="left" w:leader="none"/>
        </w:tabs>
        <w:spacing w:line="333" w:lineRule="auto" w:before="0"/>
        <w:ind w:left="1393" w:right="1207" w:hanging="1"/>
        <w:jc w:val="left"/>
        <w:rPr>
          <w:rFonts w:ascii="Calibri" w:hAnsi="Calibri" w:cs="Calibri" w:eastAsia="Calibri"/>
          <w:sz w:val="17"/>
          <w:szCs w:val="17"/>
        </w:rPr>
      </w:pPr>
      <w:r>
        <w:rPr>
          <w:rFonts w:ascii="Trebuchet MS"/>
          <w:b/>
          <w:color w:val="231F20"/>
          <w:w w:val="95"/>
          <w:sz w:val="17"/>
        </w:rPr>
        <w:t>Invoice</w:t>
        <w:tab/>
      </w:r>
      <w:r>
        <w:rPr>
          <w:rFonts w:ascii="Trebuchet MS"/>
          <w:b/>
          <w:color w:val="231F20"/>
          <w:sz w:val="17"/>
        </w:rPr>
        <w:t>Factoring</w:t>
        <w:tab/>
        <w:t>Other</w:t>
      </w:r>
      <w:r>
        <w:rPr>
          <w:rFonts w:ascii="Trebuchet MS"/>
          <w:b/>
          <w:color w:val="231F20"/>
          <w:spacing w:val="-27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26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</w:r>
      <w:r>
        <w:rPr>
          <w:rFonts w:ascii="Trebuchet MS"/>
          <w:b/>
          <w:color w:val="231F20"/>
          <w:spacing w:val="-27"/>
          <w:sz w:val="17"/>
        </w:rPr>
        <w:t> </w:t>
      </w:r>
      <w:r>
        <w:rPr>
          <w:rFonts w:ascii="Trebuchet MS"/>
          <w:b/>
          <w:color w:val="FFFFFF"/>
          <w:sz w:val="17"/>
        </w:rPr>
        <w:t>....</w:t>
        <w:tab/>
      </w:r>
      <w:r>
        <w:rPr>
          <w:rFonts w:ascii="Trebuchet MS"/>
          <w:b/>
          <w:color w:val="231F20"/>
          <w:sz w:val="17"/>
        </w:rPr>
        <w:t>Other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</w:r>
      <w:r>
        <w:rPr>
          <w:rFonts w:ascii="Trebuchet MS"/>
          <w:b/>
          <w:color w:val="231F20"/>
          <w:w w:val="98"/>
          <w:sz w:val="17"/>
        </w:rPr>
        <w:t> </w:t>
      </w:r>
      <w:r>
        <w:rPr>
          <w:rFonts w:ascii="Trebuchet MS"/>
          <w:b/>
          <w:color w:val="231F20"/>
          <w:sz w:val="17"/>
        </w:rPr>
        <w:t>Discounting</w:t>
        <w:tab/>
        <w:tab/>
      </w:r>
      <w:r>
        <w:rPr>
          <w:rFonts w:ascii="Calibri"/>
          <w:color w:val="939598"/>
          <w:sz w:val="17"/>
        </w:rPr>
        <w:t>........................................</w:t>
        <w:tab/>
        <w:t>........................................</w:t>
      </w:r>
      <w:r>
        <w:rPr>
          <w:rFonts w:ascii="Calibri"/>
          <w:color w:val="000000"/>
          <w:sz w:val="17"/>
        </w:rPr>
      </w:r>
    </w:p>
    <w:p>
      <w:pPr>
        <w:spacing w:line="240" w:lineRule="auto" w:before="0"/>
        <w:rPr>
          <w:rFonts w:ascii="Calibri" w:hAnsi="Calibri" w:cs="Calibri" w:eastAsia="Calibri"/>
          <w:sz w:val="21"/>
          <w:szCs w:val="21"/>
        </w:rPr>
      </w:pPr>
    </w:p>
    <w:p>
      <w:pPr>
        <w:spacing w:after="0" w:line="240" w:lineRule="auto"/>
        <w:rPr>
          <w:rFonts w:ascii="Calibri" w:hAnsi="Calibri" w:cs="Calibri" w:eastAsia="Calibri"/>
          <w:sz w:val="21"/>
          <w:szCs w:val="21"/>
        </w:rPr>
        <w:sectPr>
          <w:pgSz w:w="11910" w:h="16840"/>
          <w:pgMar w:header="0" w:footer="32" w:top="800" w:bottom="220" w:left="0" w:right="0"/>
        </w:sectPr>
      </w:pPr>
    </w:p>
    <w:p>
      <w:pPr>
        <w:pStyle w:val="BodyText"/>
        <w:spacing w:line="300" w:lineRule="auto" w:before="72"/>
        <w:ind w:left="1808" w:right="0"/>
        <w:jc w:val="left"/>
      </w:pPr>
      <w:r>
        <w:rPr>
          <w:color w:val="231F20"/>
          <w:w w:val="105"/>
        </w:rPr>
        <w:t>Concern 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w w:val="108"/>
        </w:rPr>
        <w:t> </w:t>
      </w:r>
      <w:r>
        <w:rPr>
          <w:color w:val="231F20"/>
          <w:spacing w:val="-1"/>
          <w:w w:val="105"/>
        </w:rPr>
        <w:t>enforcement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insolvency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5"/>
        </w:rPr>
        <w:t> assignor</w:t>
      </w:r>
      <w:r>
        <w:rPr>
          <w:color w:val="000000"/>
        </w:rPr>
      </w:r>
    </w:p>
    <w:p>
      <w:pPr>
        <w:pStyle w:val="BodyText"/>
        <w:spacing w:line="300" w:lineRule="auto" w:before="72"/>
        <w:ind w:left="789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Concern 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w w:val="108"/>
        </w:rPr>
        <w:t> </w:t>
      </w:r>
      <w:r>
        <w:rPr>
          <w:color w:val="231F20"/>
          <w:spacing w:val="-1"/>
          <w:w w:val="105"/>
        </w:rPr>
        <w:t>enforcement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insolvency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5"/>
        </w:rPr>
        <w:t> assignor</w:t>
      </w:r>
      <w:r>
        <w:rPr>
          <w:color w:val="000000"/>
        </w:rPr>
      </w:r>
    </w:p>
    <w:p>
      <w:pPr>
        <w:pStyle w:val="BodyText"/>
        <w:spacing w:line="300" w:lineRule="auto" w:before="72"/>
        <w:ind w:left="809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Concern 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w w:val="108"/>
        </w:rPr>
        <w:t> </w:t>
      </w:r>
      <w:r>
        <w:rPr>
          <w:color w:val="231F20"/>
          <w:spacing w:val="-1"/>
          <w:w w:val="105"/>
        </w:rPr>
        <w:t>enforcement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insolvency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5"/>
        </w:rPr>
        <w:t> assignor</w:t>
      </w:r>
      <w:r>
        <w:rPr>
          <w:color w:val="000000"/>
        </w:rPr>
      </w:r>
    </w:p>
    <w:p>
      <w:pPr>
        <w:pStyle w:val="BodyText"/>
        <w:spacing w:line="300" w:lineRule="auto" w:before="72"/>
        <w:ind w:left="907" w:right="1497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Concern 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w w:val="108"/>
        </w:rPr>
        <w:t> </w:t>
      </w:r>
      <w:r>
        <w:rPr>
          <w:color w:val="231F20"/>
          <w:spacing w:val="-1"/>
          <w:w w:val="105"/>
        </w:rPr>
        <w:t>enforcement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insolvency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5"/>
        </w:rPr>
        <w:t> assignor</w:t>
      </w:r>
      <w:r>
        <w:rPr>
          <w:color w:val="000000"/>
        </w:rPr>
      </w:r>
    </w:p>
    <w:p>
      <w:pPr>
        <w:spacing w:after="0" w:line="300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302" w:space="40"/>
            <w:col w:w="2283" w:space="40"/>
            <w:col w:w="2303" w:space="40"/>
            <w:col w:w="3902"/>
          </w:cols>
        </w:sectPr>
      </w:pP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spacing w:line="240" w:lineRule="auto"/>
        <w:ind w:left="1808" w:right="0"/>
        <w:jc w:val="left"/>
      </w:pPr>
      <w:r>
        <w:rPr>
          <w:color w:val="231F20"/>
          <w:w w:val="110"/>
        </w:rPr>
        <w:t>Concern</w:t>
      </w:r>
      <w:r>
        <w:rPr>
          <w:color w:val="231F20"/>
          <w:spacing w:val="3"/>
          <w:w w:val="110"/>
        </w:rPr>
        <w:t> </w:t>
      </w:r>
      <w:r>
        <w:rPr>
          <w:color w:val="231F20"/>
          <w:w w:val="110"/>
        </w:rPr>
        <w:t>about</w:t>
      </w:r>
      <w:r>
        <w:rPr>
          <w:color w:val="000000"/>
        </w:rPr>
      </w:r>
    </w:p>
    <w:p>
      <w:pPr>
        <w:pStyle w:val="BodyText"/>
        <w:spacing w:line="300" w:lineRule="auto" w:before="52"/>
        <w:ind w:left="1808" w:right="0"/>
        <w:jc w:val="left"/>
      </w:pP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ability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proceed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directly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if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solvent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but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reluctant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000000"/>
        </w:rPr>
      </w: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240" w:lineRule="auto"/>
        <w:ind w:left="633" w:right="0"/>
        <w:jc w:val="left"/>
      </w:pPr>
      <w:r>
        <w:rPr>
          <w:color w:val="231F20"/>
          <w:w w:val="110"/>
        </w:rPr>
        <w:t>Concern</w:t>
      </w:r>
      <w:r>
        <w:rPr>
          <w:color w:val="231F20"/>
          <w:spacing w:val="3"/>
          <w:w w:val="110"/>
        </w:rPr>
        <w:t> </w:t>
      </w:r>
      <w:r>
        <w:rPr>
          <w:color w:val="231F20"/>
          <w:w w:val="110"/>
        </w:rPr>
        <w:t>about</w:t>
      </w:r>
      <w:r>
        <w:rPr>
          <w:color w:val="000000"/>
        </w:rPr>
      </w:r>
    </w:p>
    <w:p>
      <w:pPr>
        <w:pStyle w:val="BodyText"/>
        <w:spacing w:line="300" w:lineRule="auto" w:before="52"/>
        <w:ind w:left="633" w:right="0"/>
        <w:jc w:val="left"/>
      </w:pP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ability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proceed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directly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if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solvent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but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reluctant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000000"/>
        </w:rPr>
      </w: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240" w:lineRule="auto"/>
        <w:ind w:left="654" w:right="0"/>
        <w:jc w:val="left"/>
      </w:pPr>
      <w:r>
        <w:rPr>
          <w:color w:val="231F20"/>
          <w:w w:val="110"/>
        </w:rPr>
        <w:t>Concern</w:t>
      </w:r>
      <w:r>
        <w:rPr>
          <w:color w:val="231F20"/>
          <w:spacing w:val="3"/>
          <w:w w:val="110"/>
        </w:rPr>
        <w:t> </w:t>
      </w:r>
      <w:r>
        <w:rPr>
          <w:color w:val="231F20"/>
          <w:w w:val="110"/>
        </w:rPr>
        <w:t>about</w:t>
      </w:r>
      <w:r>
        <w:rPr>
          <w:color w:val="000000"/>
        </w:rPr>
      </w:r>
    </w:p>
    <w:p>
      <w:pPr>
        <w:pStyle w:val="BodyText"/>
        <w:spacing w:line="300" w:lineRule="auto" w:before="52"/>
        <w:ind w:left="654" w:right="0"/>
        <w:jc w:val="left"/>
      </w:pP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ability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proceed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directly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if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solvent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but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reluctant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000000"/>
        </w:rPr>
      </w: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240" w:lineRule="auto"/>
        <w:ind w:left="751" w:right="0"/>
        <w:jc w:val="left"/>
      </w:pPr>
      <w:r>
        <w:rPr>
          <w:color w:val="231F20"/>
          <w:w w:val="110"/>
        </w:rPr>
        <w:t>Concern</w:t>
      </w:r>
      <w:r>
        <w:rPr>
          <w:color w:val="231F20"/>
          <w:spacing w:val="3"/>
          <w:w w:val="110"/>
        </w:rPr>
        <w:t> </w:t>
      </w:r>
      <w:r>
        <w:rPr>
          <w:color w:val="231F20"/>
          <w:w w:val="110"/>
        </w:rPr>
        <w:t>about</w:t>
      </w:r>
      <w:r>
        <w:rPr>
          <w:color w:val="000000"/>
        </w:rPr>
      </w:r>
    </w:p>
    <w:p>
      <w:pPr>
        <w:pStyle w:val="BodyText"/>
        <w:spacing w:line="300" w:lineRule="auto" w:before="52"/>
        <w:ind w:left="751" w:right="1341"/>
        <w:jc w:val="left"/>
      </w:pP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ability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proceed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directly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if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solvent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but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reluctant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000000"/>
        </w:rPr>
      </w:r>
    </w:p>
    <w:p>
      <w:pPr>
        <w:spacing w:after="0" w:line="300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458" w:space="40"/>
            <w:col w:w="2283" w:space="40"/>
            <w:col w:w="2303" w:space="40"/>
            <w:col w:w="3746"/>
          </w:cols>
        </w:sectPr>
      </w:pP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4130" w:val="left" w:leader="none"/>
          <w:tab w:pos="6473" w:val="left" w:leader="none"/>
          <w:tab w:pos="8913" w:val="left" w:leader="none"/>
        </w:tabs>
        <w:spacing w:line="240" w:lineRule="auto"/>
        <w:ind w:left="1808" w:right="0"/>
        <w:jc w:val="left"/>
      </w:pPr>
      <w:r>
        <w:rPr>
          <w:color w:val="231F20"/>
          <w:w w:val="105"/>
        </w:rPr>
        <w:t>Other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(please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specify)</w:t>
        <w:tab/>
        <w:t>Other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(please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specify)</w:t>
        <w:tab/>
        <w:t>Other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(please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specify)</w:t>
        <w:tab/>
        <w:t>Other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(please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specify)</w:t>
      </w:r>
      <w:r>
        <w:rPr>
          <w:color w:val="000000"/>
        </w:rPr>
      </w:r>
    </w:p>
    <w:p>
      <w:pPr>
        <w:spacing w:after="0" w:line="240" w:lineRule="auto"/>
        <w:jc w:val="left"/>
        <w:sectPr>
          <w:type w:val="continuous"/>
          <w:pgSz w:w="11910" w:h="16840"/>
          <w:pgMar w:top="0" w:bottom="0" w:left="0" w:right="0"/>
        </w:sectPr>
      </w:pPr>
    </w:p>
    <w:p>
      <w:pPr>
        <w:pStyle w:val="Heading1"/>
        <w:spacing w:line="306" w:lineRule="exact" w:before="134"/>
        <w:ind w:left="1800" w:right="0"/>
        <w:jc w:val="left"/>
      </w:pPr>
      <w:r>
        <w:rPr>
          <w:color w:val="939598"/>
        </w:rPr>
        <w:t>.............................</w:t>
      </w:r>
      <w:r>
        <w:rPr>
          <w:color w:val="000000"/>
        </w:rPr>
      </w:r>
    </w:p>
    <w:p>
      <w:pPr>
        <w:spacing w:line="306" w:lineRule="exact" w:before="0"/>
        <w:ind w:left="1800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>
          <w:rFonts w:ascii="Minion Pro"/>
          <w:color w:val="939598"/>
          <w:sz w:val="24"/>
        </w:rPr>
        <w:t>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141"/>
        <w:ind w:left="669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/>
        <w:br w:type="column"/>
      </w:r>
      <w:r>
        <w:rPr>
          <w:rFonts w:ascii="Minion Pro"/>
          <w:color w:val="939598"/>
          <w:sz w:val="24"/>
        </w:rPr>
        <w:t>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0"/>
        <w:ind w:left="669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>
          <w:rFonts w:ascii="Minion Pro"/>
          <w:color w:val="939598"/>
          <w:sz w:val="24"/>
        </w:rPr>
        <w:t>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141"/>
        <w:ind w:left="725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/>
        <w:br w:type="column"/>
      </w:r>
      <w:r>
        <w:rPr>
          <w:rFonts w:ascii="Minion Pro"/>
          <w:color w:val="939598"/>
          <w:sz w:val="24"/>
        </w:rPr>
        <w:t>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0"/>
        <w:ind w:left="725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>
          <w:rFonts w:ascii="Minion Pro"/>
          <w:color w:val="939598"/>
          <w:sz w:val="24"/>
        </w:rPr>
        <w:t>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141"/>
        <w:ind w:left="882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/>
        <w:br w:type="column"/>
      </w:r>
      <w:r>
        <w:rPr>
          <w:rFonts w:ascii="Minion Pro"/>
          <w:color w:val="939598"/>
          <w:sz w:val="24"/>
        </w:rPr>
        <w:t>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0"/>
        <w:ind w:left="882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>
          <w:rFonts w:ascii="Minion Pro"/>
          <w:color w:val="939598"/>
          <w:sz w:val="24"/>
        </w:rPr>
        <w:t>.............................</w:t>
      </w:r>
      <w:r>
        <w:rPr>
          <w:rFonts w:ascii="Minion Pro"/>
          <w:color w:val="000000"/>
          <w:sz w:val="24"/>
        </w:rPr>
      </w:r>
    </w:p>
    <w:p>
      <w:pPr>
        <w:spacing w:after="0" w:line="306" w:lineRule="exact"/>
        <w:jc w:val="left"/>
        <w:rPr>
          <w:rFonts w:ascii="Minion Pro" w:hAnsi="Minion Pro" w:cs="Minion Pro" w:eastAsia="Minion Pro"/>
          <w:sz w:val="24"/>
          <w:szCs w:val="24"/>
        </w:rPr>
        <w:sectPr>
          <w:type w:val="continuous"/>
          <w:pgSz w:w="11910" w:h="16840"/>
          <w:pgMar w:top="0" w:bottom="0" w:left="0" w:right="0"/>
          <w:cols w:num="4" w:equalWidth="0">
            <w:col w:w="3388" w:space="40"/>
            <w:col w:w="2257" w:space="40"/>
            <w:col w:w="2313" w:space="40"/>
            <w:col w:w="3832"/>
          </w:cols>
        </w:sectPr>
      </w:pPr>
    </w:p>
    <w:p>
      <w:pPr>
        <w:spacing w:line="240" w:lineRule="auto" w:before="0"/>
        <w:rPr>
          <w:rFonts w:ascii="Minion Pro" w:hAnsi="Minion Pro" w:cs="Minion Pro" w:eastAsia="Minion Pro"/>
          <w:sz w:val="20"/>
          <w:szCs w:val="20"/>
        </w:rPr>
      </w:pPr>
    </w:p>
    <w:p>
      <w:pPr>
        <w:spacing w:line="240" w:lineRule="auto" w:before="6"/>
        <w:rPr>
          <w:rFonts w:ascii="Minion Pro" w:hAnsi="Minion Pro" w:cs="Minion Pro" w:eastAsia="Minion Pro"/>
          <w:sz w:val="17"/>
          <w:szCs w:val="17"/>
        </w:rPr>
      </w:pPr>
    </w:p>
    <w:p>
      <w:pPr>
        <w:pStyle w:val="BodyText"/>
        <w:numPr>
          <w:ilvl w:val="0"/>
          <w:numId w:val="1"/>
        </w:numPr>
        <w:tabs>
          <w:tab w:pos="1500" w:val="left" w:leader="none"/>
        </w:tabs>
        <w:spacing w:line="240" w:lineRule="auto" w:before="72" w:after="0"/>
        <w:ind w:left="1499" w:right="0" w:hanging="366"/>
        <w:jc w:val="left"/>
      </w:pPr>
      <w:r>
        <w:rPr>
          <w:color w:val="231F20"/>
          <w:w w:val="105"/>
        </w:rPr>
        <w:t>How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currently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seek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protect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yourself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insolvency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assignor?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tabs>
          <w:tab w:pos="3893" w:val="left" w:leader="none"/>
          <w:tab w:pos="6313" w:val="left" w:leader="none"/>
          <w:tab w:pos="8733" w:val="left" w:leader="none"/>
        </w:tabs>
        <w:spacing w:line="333" w:lineRule="auto" w:before="103"/>
        <w:ind w:left="1393" w:right="1207" w:hanging="1"/>
        <w:jc w:val="left"/>
        <w:rPr>
          <w:rFonts w:ascii="Calibri" w:hAnsi="Calibri" w:cs="Calibri" w:eastAsia="Calibri"/>
          <w:sz w:val="17"/>
          <w:szCs w:val="17"/>
        </w:rPr>
      </w:pPr>
      <w:r>
        <w:rPr>
          <w:rFonts w:ascii="Trebuchet MS"/>
          <w:b/>
          <w:color w:val="231F20"/>
          <w:w w:val="95"/>
          <w:sz w:val="17"/>
        </w:rPr>
        <w:t>Invoice</w:t>
        <w:tab/>
      </w:r>
      <w:r>
        <w:rPr>
          <w:rFonts w:ascii="Trebuchet MS"/>
          <w:b/>
          <w:color w:val="231F20"/>
          <w:sz w:val="17"/>
        </w:rPr>
        <w:t>Factoring</w:t>
        <w:tab/>
        <w:t>Other</w:t>
      </w:r>
      <w:r>
        <w:rPr>
          <w:rFonts w:ascii="Trebuchet MS"/>
          <w:b/>
          <w:color w:val="231F20"/>
          <w:spacing w:val="-27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26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</w:r>
      <w:r>
        <w:rPr>
          <w:rFonts w:ascii="Trebuchet MS"/>
          <w:b/>
          <w:color w:val="231F20"/>
          <w:spacing w:val="-27"/>
          <w:sz w:val="17"/>
        </w:rPr>
        <w:t> </w:t>
      </w:r>
      <w:r>
        <w:rPr>
          <w:rFonts w:ascii="Trebuchet MS"/>
          <w:b/>
          <w:color w:val="FFFFFF"/>
          <w:sz w:val="17"/>
        </w:rPr>
        <w:t>....</w:t>
        <w:tab/>
      </w:r>
      <w:r>
        <w:rPr>
          <w:rFonts w:ascii="Trebuchet MS"/>
          <w:b/>
          <w:color w:val="231F20"/>
          <w:sz w:val="17"/>
        </w:rPr>
        <w:t>Other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</w:r>
      <w:r>
        <w:rPr>
          <w:rFonts w:ascii="Trebuchet MS"/>
          <w:b/>
          <w:color w:val="231F20"/>
          <w:w w:val="98"/>
          <w:sz w:val="17"/>
        </w:rPr>
        <w:t> </w:t>
      </w:r>
      <w:r>
        <w:rPr>
          <w:rFonts w:ascii="Trebuchet MS"/>
          <w:b/>
          <w:color w:val="231F20"/>
          <w:sz w:val="17"/>
        </w:rPr>
        <w:t>Discounting</w:t>
        <w:tab/>
        <w:tab/>
      </w:r>
      <w:r>
        <w:rPr>
          <w:rFonts w:ascii="Calibri"/>
          <w:color w:val="939598"/>
          <w:sz w:val="17"/>
        </w:rPr>
        <w:t>........................................</w:t>
        <w:tab/>
        <w:t>........................................</w:t>
      </w:r>
      <w:r>
        <w:rPr>
          <w:rFonts w:ascii="Calibri"/>
          <w:color w:val="000000"/>
          <w:sz w:val="17"/>
        </w:rPr>
      </w:r>
    </w:p>
    <w:p>
      <w:pPr>
        <w:spacing w:line="240" w:lineRule="auto" w:before="3"/>
        <w:rPr>
          <w:rFonts w:ascii="Calibri" w:hAnsi="Calibri" w:cs="Calibri" w:eastAsia="Calibri"/>
          <w:sz w:val="26"/>
          <w:szCs w:val="26"/>
        </w:rPr>
      </w:pPr>
    </w:p>
    <w:p>
      <w:pPr>
        <w:spacing w:after="0" w:line="240" w:lineRule="auto"/>
        <w:rPr>
          <w:rFonts w:ascii="Calibri" w:hAnsi="Calibri" w:cs="Calibri" w:eastAsia="Calibri"/>
          <w:sz w:val="26"/>
          <w:szCs w:val="26"/>
        </w:rPr>
        <w:sectPr>
          <w:type w:val="continuous"/>
          <w:pgSz w:w="11910" w:h="16840"/>
          <w:pgMar w:top="0" w:bottom="0" w:left="0" w:right="0"/>
        </w:sectPr>
      </w:pPr>
    </w:p>
    <w:p>
      <w:pPr>
        <w:pStyle w:val="BodyText"/>
        <w:spacing w:line="300" w:lineRule="auto" w:before="72"/>
        <w:ind w:left="1808" w:right="0"/>
        <w:jc w:val="left"/>
      </w:pPr>
      <w:r>
        <w:rPr>
          <w:color w:val="231F20"/>
          <w:w w:val="105"/>
        </w:rPr>
        <w:t>Declaration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trust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contract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rights</w:t>
      </w:r>
      <w:r>
        <w:rPr>
          <w:color w:val="000000"/>
        </w:rPr>
      </w:r>
    </w:p>
    <w:p>
      <w:pPr>
        <w:pStyle w:val="BodyText"/>
        <w:spacing w:line="300" w:lineRule="auto" w:before="72"/>
        <w:ind w:left="838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Declaration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trust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contract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rights</w:t>
      </w:r>
      <w:r>
        <w:rPr>
          <w:color w:val="000000"/>
        </w:rPr>
      </w:r>
    </w:p>
    <w:p>
      <w:pPr>
        <w:pStyle w:val="BodyText"/>
        <w:spacing w:line="300" w:lineRule="auto" w:before="72"/>
        <w:ind w:left="858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Declaration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trust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contract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rights</w:t>
      </w:r>
      <w:r>
        <w:rPr>
          <w:color w:val="000000"/>
        </w:rPr>
      </w:r>
    </w:p>
    <w:p>
      <w:pPr>
        <w:pStyle w:val="BodyText"/>
        <w:spacing w:line="300" w:lineRule="auto" w:before="72"/>
        <w:ind w:left="956" w:right="1546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Declaration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trust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contract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rights</w:t>
      </w:r>
      <w:r>
        <w:rPr>
          <w:color w:val="000000"/>
        </w:rPr>
      </w:r>
    </w:p>
    <w:p>
      <w:pPr>
        <w:spacing w:after="0" w:line="300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253" w:space="40"/>
            <w:col w:w="2283" w:space="40"/>
            <w:col w:w="2303" w:space="40"/>
            <w:col w:w="3951"/>
          </w:cols>
        </w:sectPr>
      </w:pP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spacing w:line="300" w:lineRule="auto"/>
        <w:ind w:left="1808" w:right="0"/>
        <w:jc w:val="left"/>
      </w:pPr>
      <w:r>
        <w:rPr>
          <w:color w:val="231F20"/>
          <w:w w:val="105"/>
        </w:rPr>
        <w:t>Declaration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trust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proceeds</w:t>
      </w:r>
      <w:r>
        <w:rPr>
          <w:color w:val="000000"/>
        </w:rPr>
      </w: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300" w:lineRule="auto"/>
        <w:ind w:left="641" w:right="0"/>
        <w:jc w:val="left"/>
      </w:pPr>
      <w:r>
        <w:rPr>
          <w:color w:val="231F20"/>
          <w:w w:val="105"/>
        </w:rPr>
        <w:t>Declaration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trust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proceeds</w:t>
      </w:r>
      <w:r>
        <w:rPr>
          <w:color w:val="000000"/>
        </w:rPr>
      </w: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300" w:lineRule="auto"/>
        <w:ind w:left="662" w:right="0"/>
        <w:jc w:val="left"/>
      </w:pPr>
      <w:r>
        <w:rPr>
          <w:color w:val="231F20"/>
          <w:w w:val="105"/>
        </w:rPr>
        <w:t>Declaration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trust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proceeds</w:t>
      </w:r>
      <w:r>
        <w:rPr>
          <w:color w:val="000000"/>
        </w:rPr>
      </w: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300" w:lineRule="auto"/>
        <w:ind w:left="759" w:right="1349"/>
        <w:jc w:val="left"/>
      </w:pPr>
      <w:r>
        <w:rPr>
          <w:color w:val="231F20"/>
          <w:w w:val="105"/>
        </w:rPr>
        <w:t>Declaration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trust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proceeds</w:t>
      </w:r>
      <w:r>
        <w:rPr>
          <w:color w:val="000000"/>
        </w:rPr>
      </w:r>
    </w:p>
    <w:p>
      <w:pPr>
        <w:spacing w:after="0" w:line="300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450" w:space="40"/>
            <w:col w:w="2283" w:space="40"/>
            <w:col w:w="2303" w:space="40"/>
            <w:col w:w="3754"/>
          </w:cols>
        </w:sectPr>
      </w:pP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spacing w:line="300" w:lineRule="auto"/>
        <w:ind w:left="1808" w:right="0"/>
        <w:jc w:val="left"/>
      </w:pPr>
      <w:r>
        <w:rPr>
          <w:color w:val="231F20"/>
          <w:w w:val="105"/>
        </w:rPr>
        <w:t>Requirement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hold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proceeds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separate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account</w:t>
      </w:r>
      <w:r>
        <w:rPr>
          <w:color w:val="000000"/>
        </w:rPr>
      </w: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300" w:lineRule="auto"/>
        <w:ind w:left="603" w:right="0"/>
        <w:jc w:val="left"/>
      </w:pPr>
      <w:r>
        <w:rPr>
          <w:color w:val="231F20"/>
          <w:w w:val="105"/>
        </w:rPr>
        <w:t>Requirement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hold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proceeds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separate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account</w:t>
      </w:r>
      <w:r>
        <w:rPr>
          <w:color w:val="000000"/>
        </w:rPr>
      </w: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300" w:lineRule="auto"/>
        <w:ind w:left="623" w:right="0"/>
        <w:jc w:val="left"/>
      </w:pPr>
      <w:r>
        <w:rPr>
          <w:color w:val="231F20"/>
          <w:w w:val="105"/>
        </w:rPr>
        <w:t>Requirement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hold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proceeds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separate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account</w:t>
      </w:r>
      <w:r>
        <w:rPr>
          <w:color w:val="000000"/>
        </w:rPr>
      </w:r>
    </w:p>
    <w:p>
      <w:pPr>
        <w:spacing w:line="240" w:lineRule="auto" w:before="12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300" w:lineRule="auto"/>
        <w:ind w:left="721" w:right="1311"/>
        <w:jc w:val="left"/>
      </w:pPr>
      <w:r>
        <w:rPr>
          <w:color w:val="231F20"/>
          <w:w w:val="105"/>
        </w:rPr>
        <w:t>Requirement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hold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proceeds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separate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account</w:t>
      </w:r>
      <w:r>
        <w:rPr>
          <w:color w:val="000000"/>
        </w:rPr>
      </w:r>
    </w:p>
    <w:p>
      <w:pPr>
        <w:spacing w:after="0" w:line="300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488" w:space="40"/>
            <w:col w:w="2283" w:space="40"/>
            <w:col w:w="2303" w:space="40"/>
            <w:col w:w="3716"/>
          </w:cols>
        </w:sectPr>
      </w:pPr>
    </w:p>
    <w:p>
      <w:pPr>
        <w:spacing w:line="240" w:lineRule="auto" w:before="5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spacing w:line="300" w:lineRule="auto"/>
        <w:ind w:left="1507" w:right="0"/>
        <w:jc w:val="left"/>
      </w:pPr>
      <w:r>
        <w:rPr>
          <w:color w:val="231F20"/>
          <w:w w:val="105"/>
        </w:rPr>
        <w:t>Requirement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additional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security</w:t>
      </w:r>
      <w:r>
        <w:rPr>
          <w:color w:val="000000"/>
        </w:rPr>
      </w:r>
    </w:p>
    <w:p>
      <w:pPr>
        <w:spacing w:line="240" w:lineRule="auto" w:before="5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300" w:lineRule="auto"/>
        <w:ind w:left="326" w:right="0"/>
        <w:jc w:val="left"/>
      </w:pPr>
      <w:r>
        <w:rPr>
          <w:color w:val="231F20"/>
          <w:w w:val="105"/>
        </w:rPr>
        <w:t>Requirement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additional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security</w:t>
      </w:r>
      <w:r>
        <w:rPr>
          <w:color w:val="000000"/>
        </w:rPr>
      </w:r>
    </w:p>
    <w:p>
      <w:pPr>
        <w:spacing w:line="240" w:lineRule="auto" w:before="5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300" w:lineRule="auto"/>
        <w:ind w:left="346" w:right="0"/>
        <w:jc w:val="left"/>
      </w:pPr>
      <w:r>
        <w:rPr>
          <w:color w:val="231F20"/>
          <w:w w:val="105"/>
        </w:rPr>
        <w:t>Requirement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additional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security</w:t>
      </w:r>
      <w:r>
        <w:rPr>
          <w:color w:val="000000"/>
        </w:rPr>
      </w:r>
    </w:p>
    <w:p>
      <w:pPr>
        <w:spacing w:line="240" w:lineRule="auto" w:before="5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300" w:lineRule="auto"/>
        <w:ind w:left="444" w:right="1335"/>
        <w:jc w:val="left"/>
      </w:pPr>
      <w:r>
        <w:rPr>
          <w:color w:val="231F20"/>
          <w:w w:val="105"/>
        </w:rPr>
        <w:t>Requirement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additional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security</w:t>
      </w:r>
      <w:r>
        <w:rPr>
          <w:color w:val="000000"/>
        </w:rPr>
      </w:r>
    </w:p>
    <w:p>
      <w:pPr>
        <w:spacing w:after="0" w:line="300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464" w:space="40"/>
            <w:col w:w="2283" w:space="40"/>
            <w:col w:w="2303" w:space="40"/>
            <w:col w:w="3740"/>
          </w:cols>
        </w:sectPr>
      </w:pPr>
    </w:p>
    <w:p>
      <w:pPr>
        <w:pStyle w:val="BodyText"/>
        <w:spacing w:line="240" w:lineRule="auto" w:before="113"/>
        <w:ind w:left="1808" w:right="0"/>
        <w:jc w:val="left"/>
      </w:pPr>
      <w:r>
        <w:rPr>
          <w:color w:val="231F20"/>
          <w:w w:val="105"/>
        </w:rPr>
        <w:t>All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asset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debenture</w:t>
      </w:r>
      <w:r>
        <w:rPr>
          <w:color w:val="000000"/>
        </w:rPr>
      </w:r>
    </w:p>
    <w:p>
      <w:pPr>
        <w:pStyle w:val="BodyText"/>
        <w:spacing w:line="240" w:lineRule="auto" w:before="113"/>
        <w:ind w:left="862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All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asset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debenture</w:t>
      </w:r>
      <w:r>
        <w:rPr>
          <w:color w:val="000000"/>
        </w:rPr>
      </w:r>
    </w:p>
    <w:p>
      <w:pPr>
        <w:pStyle w:val="BodyText"/>
        <w:spacing w:line="240" w:lineRule="auto" w:before="113"/>
        <w:ind w:left="980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All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asset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debenture</w:t>
      </w:r>
      <w:r>
        <w:rPr>
          <w:color w:val="000000"/>
        </w:rPr>
      </w:r>
    </w:p>
    <w:p>
      <w:pPr>
        <w:pStyle w:val="BodyText"/>
        <w:spacing w:line="240" w:lineRule="auto" w:before="113"/>
        <w:ind w:left="980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All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asset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debenture</w:t>
      </w:r>
      <w:r>
        <w:rPr>
          <w:color w:val="000000"/>
        </w:rPr>
      </w:r>
    </w:p>
    <w:p>
      <w:pPr>
        <w:spacing w:after="0" w:line="240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229" w:space="40"/>
            <w:col w:w="2283" w:space="40"/>
            <w:col w:w="2400" w:space="40"/>
            <w:col w:w="3878"/>
          </w:cols>
        </w:sectPr>
      </w:pP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spacing w:line="240" w:lineRule="auto"/>
        <w:ind w:left="1808" w:right="0"/>
        <w:jc w:val="left"/>
      </w:pPr>
      <w:r>
        <w:rPr>
          <w:color w:val="231F20"/>
          <w:w w:val="105"/>
        </w:rPr>
        <w:t>Personal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guarantee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240" w:lineRule="auto"/>
        <w:ind w:left="850" w:right="0"/>
        <w:jc w:val="left"/>
      </w:pPr>
      <w:r>
        <w:rPr>
          <w:color w:val="231F20"/>
          <w:w w:val="105"/>
        </w:rPr>
        <w:t>Personal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guarantee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240" w:lineRule="auto"/>
        <w:ind w:left="968" w:right="0"/>
        <w:jc w:val="left"/>
      </w:pPr>
      <w:r>
        <w:rPr>
          <w:color w:val="231F20"/>
          <w:w w:val="105"/>
        </w:rPr>
        <w:t>Personal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guarantee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pStyle w:val="BodyText"/>
        <w:spacing w:line="240" w:lineRule="auto"/>
        <w:ind w:left="968" w:right="0"/>
        <w:jc w:val="left"/>
      </w:pPr>
      <w:r>
        <w:rPr>
          <w:color w:val="231F20"/>
          <w:w w:val="105"/>
        </w:rPr>
        <w:t>Personal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guarantee</w:t>
      </w:r>
      <w:r>
        <w:rPr>
          <w:color w:val="000000"/>
        </w:rPr>
      </w:r>
    </w:p>
    <w:p>
      <w:pPr>
        <w:spacing w:after="0" w:line="240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241" w:space="40"/>
            <w:col w:w="2283" w:space="40"/>
            <w:col w:w="2400" w:space="40"/>
            <w:col w:w="3866"/>
          </w:cols>
        </w:sectPr>
      </w:pP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spacing w:before="0"/>
        <w:ind w:left="1808" w:right="0" w:firstLine="0"/>
        <w:jc w:val="left"/>
        <w:rPr>
          <w:rFonts w:ascii="Calibri" w:hAnsi="Calibri" w:cs="Calibri" w:eastAsia="Calibri"/>
          <w:sz w:val="14"/>
          <w:szCs w:val="14"/>
        </w:rPr>
      </w:pPr>
      <w:r>
        <w:rPr>
          <w:rFonts w:ascii="Calibri"/>
          <w:color w:val="231F20"/>
          <w:w w:val="105"/>
          <w:sz w:val="17"/>
        </w:rPr>
        <w:t>Other</w:t>
      </w:r>
      <w:r>
        <w:rPr>
          <w:rFonts w:ascii="Calibri"/>
          <w:color w:val="231F20"/>
          <w:spacing w:val="19"/>
          <w:w w:val="105"/>
          <w:sz w:val="17"/>
        </w:rPr>
        <w:t> </w:t>
      </w:r>
      <w:r>
        <w:rPr>
          <w:rFonts w:ascii="Calibri"/>
          <w:color w:val="231F20"/>
          <w:w w:val="105"/>
          <w:sz w:val="14"/>
        </w:rPr>
        <w:t>(please</w:t>
      </w:r>
      <w:r>
        <w:rPr>
          <w:rFonts w:ascii="Calibri"/>
          <w:color w:val="231F20"/>
          <w:spacing w:val="16"/>
          <w:w w:val="105"/>
          <w:sz w:val="14"/>
        </w:rPr>
        <w:t> </w:t>
      </w:r>
      <w:r>
        <w:rPr>
          <w:rFonts w:ascii="Calibri"/>
          <w:color w:val="231F20"/>
          <w:w w:val="105"/>
          <w:sz w:val="14"/>
        </w:rPr>
        <w:t>specify)</w:t>
      </w:r>
      <w:r>
        <w:rPr>
          <w:rFonts w:ascii="Calibri"/>
          <w:color w:val="000000"/>
          <w:sz w:val="14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spacing w:before="0"/>
        <w:ind w:left="852" w:right="0" w:firstLine="0"/>
        <w:jc w:val="left"/>
        <w:rPr>
          <w:rFonts w:ascii="Calibri" w:hAnsi="Calibri" w:cs="Calibri" w:eastAsia="Calibri"/>
          <w:sz w:val="14"/>
          <w:szCs w:val="14"/>
        </w:rPr>
      </w:pPr>
      <w:r>
        <w:rPr>
          <w:rFonts w:ascii="Calibri"/>
          <w:color w:val="231F20"/>
          <w:w w:val="105"/>
          <w:sz w:val="17"/>
        </w:rPr>
        <w:t>Other</w:t>
      </w:r>
      <w:r>
        <w:rPr>
          <w:rFonts w:ascii="Calibri"/>
          <w:color w:val="231F20"/>
          <w:spacing w:val="19"/>
          <w:w w:val="105"/>
          <w:sz w:val="17"/>
        </w:rPr>
        <w:t> </w:t>
      </w:r>
      <w:r>
        <w:rPr>
          <w:rFonts w:ascii="Calibri"/>
          <w:color w:val="231F20"/>
          <w:w w:val="105"/>
          <w:sz w:val="14"/>
        </w:rPr>
        <w:t>(please</w:t>
      </w:r>
      <w:r>
        <w:rPr>
          <w:rFonts w:ascii="Calibri"/>
          <w:color w:val="231F20"/>
          <w:spacing w:val="16"/>
          <w:w w:val="105"/>
          <w:sz w:val="14"/>
        </w:rPr>
        <w:t> </w:t>
      </w:r>
      <w:r>
        <w:rPr>
          <w:rFonts w:ascii="Calibri"/>
          <w:color w:val="231F20"/>
          <w:w w:val="105"/>
          <w:sz w:val="14"/>
        </w:rPr>
        <w:t>specify)</w:t>
      </w:r>
      <w:r>
        <w:rPr>
          <w:rFonts w:ascii="Calibri"/>
          <w:color w:val="000000"/>
          <w:sz w:val="14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spacing w:before="0"/>
        <w:ind w:left="969" w:right="0" w:firstLine="0"/>
        <w:jc w:val="left"/>
        <w:rPr>
          <w:rFonts w:ascii="Calibri" w:hAnsi="Calibri" w:cs="Calibri" w:eastAsia="Calibri"/>
          <w:sz w:val="14"/>
          <w:szCs w:val="14"/>
        </w:rPr>
      </w:pPr>
      <w:r>
        <w:rPr>
          <w:rFonts w:ascii="Calibri"/>
          <w:color w:val="231F20"/>
          <w:w w:val="105"/>
          <w:sz w:val="17"/>
        </w:rPr>
        <w:t>Other</w:t>
      </w:r>
      <w:r>
        <w:rPr>
          <w:rFonts w:ascii="Calibri"/>
          <w:color w:val="231F20"/>
          <w:spacing w:val="19"/>
          <w:w w:val="105"/>
          <w:sz w:val="17"/>
        </w:rPr>
        <w:t> </w:t>
      </w:r>
      <w:r>
        <w:rPr>
          <w:rFonts w:ascii="Calibri"/>
          <w:color w:val="231F20"/>
          <w:w w:val="105"/>
          <w:sz w:val="14"/>
        </w:rPr>
        <w:t>(please</w:t>
      </w:r>
      <w:r>
        <w:rPr>
          <w:rFonts w:ascii="Calibri"/>
          <w:color w:val="231F20"/>
          <w:spacing w:val="16"/>
          <w:w w:val="105"/>
          <w:sz w:val="14"/>
        </w:rPr>
        <w:t> </w:t>
      </w:r>
      <w:r>
        <w:rPr>
          <w:rFonts w:ascii="Calibri"/>
          <w:color w:val="231F20"/>
          <w:w w:val="105"/>
          <w:sz w:val="14"/>
        </w:rPr>
        <w:t>specify)</w:t>
      </w:r>
      <w:r>
        <w:rPr>
          <w:rFonts w:ascii="Calibri"/>
          <w:color w:val="000000"/>
          <w:sz w:val="14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  <w:r>
        <w:rPr/>
        <w:br w:type="column"/>
      </w:r>
      <w:r>
        <w:rPr>
          <w:rFonts w:ascii="Calibri"/>
          <w:sz w:val="13"/>
        </w:rPr>
      </w:r>
    </w:p>
    <w:p>
      <w:pPr>
        <w:spacing w:before="0"/>
        <w:ind w:left="969" w:right="0" w:firstLine="0"/>
        <w:jc w:val="left"/>
        <w:rPr>
          <w:rFonts w:ascii="Calibri" w:hAnsi="Calibri" w:cs="Calibri" w:eastAsia="Calibri"/>
          <w:sz w:val="14"/>
          <w:szCs w:val="14"/>
        </w:rPr>
      </w:pPr>
      <w:r>
        <w:rPr>
          <w:rFonts w:ascii="Calibri"/>
          <w:color w:val="231F20"/>
          <w:w w:val="105"/>
          <w:sz w:val="17"/>
        </w:rPr>
        <w:t>Other</w:t>
      </w:r>
      <w:r>
        <w:rPr>
          <w:rFonts w:ascii="Calibri"/>
          <w:color w:val="231F20"/>
          <w:spacing w:val="19"/>
          <w:w w:val="105"/>
          <w:sz w:val="17"/>
        </w:rPr>
        <w:t> </w:t>
      </w:r>
      <w:r>
        <w:rPr>
          <w:rFonts w:ascii="Calibri"/>
          <w:color w:val="231F20"/>
          <w:w w:val="105"/>
          <w:sz w:val="14"/>
        </w:rPr>
        <w:t>(please</w:t>
      </w:r>
      <w:r>
        <w:rPr>
          <w:rFonts w:ascii="Calibri"/>
          <w:color w:val="231F20"/>
          <w:spacing w:val="16"/>
          <w:w w:val="105"/>
          <w:sz w:val="14"/>
        </w:rPr>
        <w:t> </w:t>
      </w:r>
      <w:r>
        <w:rPr>
          <w:rFonts w:ascii="Calibri"/>
          <w:color w:val="231F20"/>
          <w:w w:val="105"/>
          <w:sz w:val="14"/>
        </w:rPr>
        <w:t>specify)</w:t>
      </w:r>
      <w:r>
        <w:rPr>
          <w:rFonts w:ascii="Calibri"/>
          <w:color w:val="000000"/>
          <w:sz w:val="14"/>
        </w:rPr>
      </w:r>
    </w:p>
    <w:p>
      <w:pPr>
        <w:spacing w:after="0"/>
        <w:jc w:val="left"/>
        <w:rPr>
          <w:rFonts w:ascii="Calibri" w:hAnsi="Calibri" w:cs="Calibri" w:eastAsia="Calibri"/>
          <w:sz w:val="14"/>
          <w:szCs w:val="14"/>
        </w:rPr>
        <w:sectPr>
          <w:type w:val="continuous"/>
          <w:pgSz w:w="11910" w:h="16840"/>
          <w:pgMar w:top="0" w:bottom="0" w:left="0" w:right="0"/>
          <w:cols w:num="4" w:equalWidth="0">
            <w:col w:w="3239" w:space="40"/>
            <w:col w:w="2283" w:space="40"/>
            <w:col w:w="2400" w:space="40"/>
            <w:col w:w="3868"/>
          </w:cols>
        </w:sectPr>
      </w:pPr>
    </w:p>
    <w:p>
      <w:pPr>
        <w:spacing w:line="240" w:lineRule="auto" w:before="8"/>
        <w:rPr>
          <w:rFonts w:ascii="Calibri" w:hAnsi="Calibri" w:cs="Calibri" w:eastAsia="Calibri"/>
          <w:sz w:val="12"/>
          <w:szCs w:val="12"/>
        </w:rPr>
      </w:pPr>
    </w:p>
    <w:p>
      <w:pPr>
        <w:spacing w:after="0" w:line="240" w:lineRule="auto"/>
        <w:rPr>
          <w:rFonts w:ascii="Calibri" w:hAnsi="Calibri" w:cs="Calibri" w:eastAsia="Calibri"/>
          <w:sz w:val="12"/>
          <w:szCs w:val="12"/>
        </w:rPr>
        <w:sectPr>
          <w:type w:val="continuous"/>
          <w:pgSz w:w="11910" w:h="16840"/>
          <w:pgMar w:top="0" w:bottom="0" w:left="0" w:right="0"/>
        </w:sectPr>
      </w:pPr>
    </w:p>
    <w:p>
      <w:pPr>
        <w:pStyle w:val="Heading1"/>
        <w:spacing w:line="306" w:lineRule="exact" w:before="35"/>
        <w:ind w:left="1513" w:right="0"/>
        <w:jc w:val="left"/>
      </w:pPr>
      <w:r>
        <w:rPr>
          <w:color w:val="939598"/>
        </w:rPr>
        <w:t>..................................</w:t>
      </w:r>
      <w:r>
        <w:rPr>
          <w:color w:val="000000"/>
        </w:rPr>
      </w:r>
    </w:p>
    <w:p>
      <w:pPr>
        <w:spacing w:line="306" w:lineRule="exact" w:before="0"/>
        <w:ind w:left="1513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>
          <w:rFonts w:ascii="Minion Pro"/>
          <w:color w:val="939598"/>
          <w:sz w:val="24"/>
        </w:rPr>
        <w:t>..................................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35"/>
        <w:ind w:left="384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/>
        <w:br w:type="column"/>
      </w:r>
      <w:r>
        <w:rPr>
          <w:rFonts w:ascii="Minion Pro"/>
          <w:color w:val="939598"/>
          <w:sz w:val="24"/>
        </w:rPr>
        <w:t>..................................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0"/>
        <w:ind w:left="384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>
          <w:rFonts w:ascii="Minion Pro"/>
          <w:color w:val="939598"/>
          <w:sz w:val="24"/>
        </w:rPr>
        <w:t>..................................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35"/>
        <w:ind w:left="480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/>
        <w:br w:type="column"/>
      </w:r>
      <w:r>
        <w:rPr>
          <w:rFonts w:ascii="Minion Pro"/>
          <w:color w:val="939598"/>
          <w:sz w:val="24"/>
        </w:rPr>
        <w:t>..................................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0"/>
        <w:ind w:left="480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>
          <w:rFonts w:ascii="Minion Pro"/>
          <w:color w:val="939598"/>
          <w:sz w:val="24"/>
        </w:rPr>
        <w:t>..................................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35"/>
        <w:ind w:left="643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/>
        <w:br w:type="column"/>
      </w:r>
      <w:r>
        <w:rPr>
          <w:rFonts w:ascii="Minion Pro"/>
          <w:color w:val="939598"/>
          <w:sz w:val="24"/>
        </w:rPr>
        <w:t>..................................</w:t>
      </w:r>
      <w:r>
        <w:rPr>
          <w:rFonts w:ascii="Minion Pro"/>
          <w:color w:val="000000"/>
          <w:sz w:val="24"/>
        </w:rPr>
      </w:r>
    </w:p>
    <w:p>
      <w:pPr>
        <w:spacing w:line="306" w:lineRule="exact" w:before="0"/>
        <w:ind w:left="643" w:right="0" w:firstLine="0"/>
        <w:jc w:val="left"/>
        <w:rPr>
          <w:rFonts w:ascii="Minion Pro" w:hAnsi="Minion Pro" w:cs="Minion Pro" w:eastAsia="Minion Pro"/>
          <w:sz w:val="24"/>
          <w:szCs w:val="24"/>
        </w:rPr>
      </w:pPr>
      <w:r>
        <w:rPr>
          <w:rFonts w:ascii="Minion Pro"/>
          <w:color w:val="939598"/>
          <w:sz w:val="24"/>
        </w:rPr>
        <w:t>..................................</w:t>
      </w:r>
      <w:r>
        <w:rPr>
          <w:rFonts w:ascii="Minion Pro"/>
          <w:color w:val="000000"/>
          <w:sz w:val="24"/>
        </w:rPr>
      </w:r>
    </w:p>
    <w:p>
      <w:pPr>
        <w:spacing w:after="0" w:line="306" w:lineRule="exact"/>
        <w:jc w:val="left"/>
        <w:rPr>
          <w:rFonts w:ascii="Minion Pro" w:hAnsi="Minion Pro" w:cs="Minion Pro" w:eastAsia="Minion Pro"/>
          <w:sz w:val="24"/>
          <w:szCs w:val="24"/>
        </w:rPr>
        <w:sectPr>
          <w:type w:val="continuous"/>
          <w:pgSz w:w="11910" w:h="16840"/>
          <w:pgMar w:top="0" w:bottom="0" w:left="0" w:right="0"/>
          <w:cols w:num="4" w:equalWidth="0">
            <w:col w:w="3375" w:space="40"/>
            <w:col w:w="2246" w:space="40"/>
            <w:col w:w="2341" w:space="40"/>
            <w:col w:w="3828"/>
          </w:cols>
        </w:sectPr>
      </w:pPr>
    </w:p>
    <w:p>
      <w:pPr>
        <w:spacing w:line="240" w:lineRule="auto" w:before="0"/>
        <w:rPr>
          <w:rFonts w:ascii="Minion Pro" w:hAnsi="Minion Pro" w:cs="Minion Pro" w:eastAsia="Minion Pro"/>
          <w:sz w:val="20"/>
          <w:szCs w:val="20"/>
        </w:rPr>
      </w:pPr>
    </w:p>
    <w:p>
      <w:pPr>
        <w:spacing w:line="240" w:lineRule="auto" w:before="3"/>
        <w:rPr>
          <w:rFonts w:ascii="Minion Pro" w:hAnsi="Minion Pro" w:cs="Minion Pro" w:eastAsia="Minion Pro"/>
          <w:sz w:val="29"/>
          <w:szCs w:val="29"/>
        </w:rPr>
      </w:pPr>
    </w:p>
    <w:p>
      <w:pPr>
        <w:pStyle w:val="BodyText"/>
        <w:numPr>
          <w:ilvl w:val="0"/>
          <w:numId w:val="1"/>
        </w:numPr>
        <w:tabs>
          <w:tab w:pos="1500" w:val="left" w:leader="none"/>
        </w:tabs>
        <w:spacing w:line="300" w:lineRule="auto" w:before="72" w:after="0"/>
        <w:ind w:left="1499" w:right="1678" w:hanging="366"/>
        <w:jc w:val="left"/>
      </w:pPr>
      <w:r>
        <w:rPr>
          <w:color w:val="231F20"/>
          <w:w w:val="105"/>
        </w:rPr>
        <w:t>Have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experienced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any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particular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difficulties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relying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methods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protection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which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identified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your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answer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question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10?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(please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specify)</w:t>
      </w:r>
      <w:r>
        <w:rPr>
          <w:color w:val="000000"/>
        </w:rPr>
      </w:r>
    </w:p>
    <w:p>
      <w:pPr>
        <w:pStyle w:val="BodyText"/>
        <w:spacing w:line="240" w:lineRule="auto" w:before="113"/>
        <w:ind w:left="1426" w:right="0"/>
        <w:jc w:val="left"/>
      </w:pPr>
      <w:r>
        <w:rPr>
          <w:color w:val="939598"/>
          <w:w w:val="115"/>
        </w:rPr>
        <w:t>...........................................................................................................................................................................................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after="0" w:line="240" w:lineRule="auto"/>
        <w:rPr>
          <w:rFonts w:ascii="Calibri" w:hAnsi="Calibri" w:cs="Calibri" w:eastAsia="Calibri"/>
          <w:sz w:val="20"/>
          <w:szCs w:val="20"/>
        </w:rPr>
        <w:sectPr>
          <w:type w:val="continuous"/>
          <w:pgSz w:w="11910" w:h="16840"/>
          <w:pgMar w:top="0" w:bottom="0" w:left="0" w:right="0"/>
        </w:sectPr>
      </w:pPr>
    </w:p>
    <w:p>
      <w:pPr>
        <w:spacing w:before="141"/>
        <w:ind w:left="0" w:right="0" w:firstLine="0"/>
        <w:jc w:val="right"/>
        <w:rPr>
          <w:rFonts w:ascii="Cambria" w:hAnsi="Cambria" w:cs="Cambria" w:eastAsia="Cambria"/>
          <w:sz w:val="70"/>
          <w:szCs w:val="70"/>
        </w:rPr>
      </w:pPr>
      <w:r>
        <w:rPr/>
        <w:pict>
          <v:group style="position:absolute;margin-left:-1.000026pt;margin-top:.418015pt;width:597.3pt;height:774.2pt;mso-position-horizontal-relative:page;mso-position-vertical-relative:page;z-index:-774" coordorigin="-20,8" coordsize="11946,15484">
            <v:group style="position:absolute;left:10;top:405;width:11896;height:15087" coordorigin="10,405" coordsize="11896,15087">
              <v:shape style="position:absolute;left:10;top:405;width:11896;height:15087" coordorigin="10,405" coordsize="11896,15087" path="m10,15492l11906,15492,11906,405,10,405,10,15492xe" filled="true" fillcolor="#fafcfc" stroked="false">
                <v:path arrowok="t"/>
                <v:fill type="solid"/>
              </v:shape>
            </v:group>
            <v:group style="position:absolute;left:0;top:8;width:11906;height:284" coordorigin="0,8" coordsize="11906,284">
              <v:shape style="position:absolute;left:0;top:8;width:11906;height:284" coordorigin="0,8" coordsize="11906,284" path="m0,292l11906,292,11906,8,0,8,0,292xe" filled="true" fillcolor="#007396" stroked="false">
                <v:path arrowok="t"/>
                <v:fill type="solid"/>
              </v:shape>
            </v:group>
            <v:group style="position:absolute;left:0;top:292;width:11901;height:114" coordorigin="0,292" coordsize="11901,114">
              <v:shape style="position:absolute;left:0;top:292;width:11901;height:114" coordorigin="0,292" coordsize="11901,114" path="m0,405l11901,405,11901,292,0,292,0,405xe" filled="true" fillcolor="#84a8c0" stroked="false">
                <v:path arrowok="t"/>
                <v:fill type="solid"/>
              </v:shape>
            </v:group>
            <v:group style="position:absolute;left:0;top:15472;width:11906;height:2" coordorigin="0,15472" coordsize="11906,2">
              <v:shape style="position:absolute;left:0;top:15472;width:11906;height:2" coordorigin="0,15472" coordsize="11906,0" path="m0,15472l11906,15472e" filled="false" stroked="true" strokeweight="2pt" strokecolor="#007396">
                <v:path arrowok="t"/>
              </v:shape>
            </v:group>
            <v:group style="position:absolute;left:1134;top:2300;width:9638;height:2" coordorigin="1134,2300" coordsize="9638,2">
              <v:shape style="position:absolute;left:1134;top:2300;width:9638;height:2" coordorigin="1134,2300" coordsize="9638,0" path="m1134,2300l10772,2300e" filled="false" stroked="true" strokeweight=".5pt" strokecolor="#007cb6">
                <v:path arrowok="t"/>
              </v:shape>
            </v:group>
            <v:group style="position:absolute;left:1512;top:2493;width:195;height:195" coordorigin="1512,2493" coordsize="195,195">
              <v:shape style="position:absolute;left:1512;top:2493;width:195;height:195" coordorigin="1512,2493" coordsize="195,195" path="m1512,2687l1706,2687,1706,2493,1512,2493,1512,2687xe" filled="true" fillcolor="#ffffff" stroked="false">
                <v:path arrowok="t"/>
                <v:fill type="solid"/>
              </v:shape>
            </v:group>
            <v:group style="position:absolute;left:1512;top:2493;width:195;height:195" coordorigin="1512,2493" coordsize="195,195">
              <v:shape style="position:absolute;left:1512;top:2493;width:195;height:195" coordorigin="1512,2493" coordsize="195,195" path="m1512,2687l1706,2687,1706,2493,1512,2493,1512,2687xe" filled="false" stroked="true" strokeweight=".5pt" strokecolor="#007396">
                <v:path arrowok="t"/>
              </v:shape>
            </v:group>
            <v:group style="position:absolute;left:3834;top:2493;width:195;height:195" coordorigin="3834,2493" coordsize="195,195">
              <v:shape style="position:absolute;left:3834;top:2493;width:195;height:195" coordorigin="3834,2493" coordsize="195,195" path="m3834,2687l4028,2687,4028,2493,3834,2493,3834,2687xe" filled="true" fillcolor="#ffffff" stroked="false">
                <v:path arrowok="t"/>
                <v:fill type="solid"/>
              </v:shape>
            </v:group>
            <v:group style="position:absolute;left:3834;top:2493;width:195;height:195" coordorigin="3834,2493" coordsize="195,195">
              <v:shape style="position:absolute;left:3834;top:2493;width:195;height:195" coordorigin="3834,2493" coordsize="195,195" path="m3834,2687l4028,2687,4028,2493,3834,2493,3834,2687xe" filled="false" stroked="true" strokeweight=".5pt" strokecolor="#007396">
                <v:path arrowok="t"/>
              </v:shape>
            </v:group>
            <v:group style="position:absolute;left:6177;top:2493;width:195;height:195" coordorigin="6177,2493" coordsize="195,195">
              <v:shape style="position:absolute;left:6177;top:2493;width:195;height:195" coordorigin="6177,2493" coordsize="195,195" path="m6177,2687l6371,2687,6371,2493,6177,2493,6177,2687xe" filled="true" fillcolor="#ffffff" stroked="false">
                <v:path arrowok="t"/>
                <v:fill type="solid"/>
              </v:shape>
            </v:group>
            <v:group style="position:absolute;left:6177;top:2493;width:195;height:195" coordorigin="6177,2493" coordsize="195,195">
              <v:shape style="position:absolute;left:6177;top:2493;width:195;height:195" coordorigin="6177,2493" coordsize="195,195" path="m6177,2687l6371,2687,6371,2493,6177,2493,6177,2687xe" filled="false" stroked="true" strokeweight=".5pt" strokecolor="#007396">
                <v:path arrowok="t"/>
              </v:shape>
            </v:group>
            <v:group style="position:absolute;left:8617;top:2493;width:195;height:195" coordorigin="8617,2493" coordsize="195,195">
              <v:shape style="position:absolute;left:8617;top:2493;width:195;height:195" coordorigin="8617,2493" coordsize="195,195" path="m8617,2687l8811,2687,8811,2493,8617,2493,8617,2687xe" filled="true" fillcolor="#ffffff" stroked="false">
                <v:path arrowok="t"/>
                <v:fill type="solid"/>
              </v:shape>
            </v:group>
            <v:group style="position:absolute;left:8617;top:2493;width:195;height:195" coordorigin="8617,2493" coordsize="195,195">
              <v:shape style="position:absolute;left:8617;top:2493;width:195;height:195" coordorigin="8617,2493" coordsize="195,195" path="m8617,2687l8811,2687,8811,2493,8617,2493,8617,2687xe" filled="false" stroked="true" strokeweight=".5pt" strokecolor="#007396">
                <v:path arrowok="t"/>
              </v:shape>
            </v:group>
            <v:group style="position:absolute;left:1512;top:3704;width:195;height:195" coordorigin="1512,3704" coordsize="195,195">
              <v:shape style="position:absolute;left:1512;top:3704;width:195;height:195" coordorigin="1512,3704" coordsize="195,195" path="m1512,3898l1706,3898,1706,3704,1512,3704,1512,3898xe" filled="true" fillcolor="#ffffff" stroked="false">
                <v:path arrowok="t"/>
                <v:fill type="solid"/>
              </v:shape>
            </v:group>
            <v:group style="position:absolute;left:1512;top:3704;width:195;height:195" coordorigin="1512,3704" coordsize="195,195">
              <v:shape style="position:absolute;left:1512;top:3704;width:195;height:195" coordorigin="1512,3704" coordsize="195,195" path="m1512,3898l1706,3898,1706,3704,1512,3704,1512,3898xe" filled="false" stroked="true" strokeweight=".5pt" strokecolor="#007396">
                <v:path arrowok="t"/>
              </v:shape>
            </v:group>
            <v:group style="position:absolute;left:3834;top:3704;width:195;height:195" coordorigin="3834,3704" coordsize="195,195">
              <v:shape style="position:absolute;left:3834;top:3704;width:195;height:195" coordorigin="3834,3704" coordsize="195,195" path="m3834,3898l4028,3898,4028,3704,3834,3704,3834,3898xe" filled="true" fillcolor="#ffffff" stroked="false">
                <v:path arrowok="t"/>
                <v:fill type="solid"/>
              </v:shape>
            </v:group>
            <v:group style="position:absolute;left:3834;top:3704;width:195;height:195" coordorigin="3834,3704" coordsize="195,195">
              <v:shape style="position:absolute;left:3834;top:3704;width:195;height:195" coordorigin="3834,3704" coordsize="195,195" path="m3834,3898l4028,3898,4028,3704,3834,3704,3834,3898xe" filled="false" stroked="true" strokeweight=".5pt" strokecolor="#007396">
                <v:path arrowok="t"/>
              </v:shape>
            </v:group>
            <v:group style="position:absolute;left:6177;top:3704;width:195;height:195" coordorigin="6177,3704" coordsize="195,195">
              <v:shape style="position:absolute;left:6177;top:3704;width:195;height:195" coordorigin="6177,3704" coordsize="195,195" path="m6177,3898l6371,3898,6371,3704,6177,3704,6177,3898xe" filled="true" fillcolor="#ffffff" stroked="false">
                <v:path arrowok="t"/>
                <v:fill type="solid"/>
              </v:shape>
            </v:group>
            <v:group style="position:absolute;left:6177;top:3704;width:195;height:195" coordorigin="6177,3704" coordsize="195,195">
              <v:shape style="position:absolute;left:6177;top:3704;width:195;height:195" coordorigin="6177,3704" coordsize="195,195" path="m6177,3898l6371,3898,6371,3704,6177,3704,6177,3898xe" filled="false" stroked="true" strokeweight=".5pt" strokecolor="#007396">
                <v:path arrowok="t"/>
              </v:shape>
            </v:group>
            <v:group style="position:absolute;left:8617;top:3704;width:195;height:195" coordorigin="8617,3704" coordsize="195,195">
              <v:shape style="position:absolute;left:8617;top:3704;width:195;height:195" coordorigin="8617,3704" coordsize="195,195" path="m8617,3898l8811,3898,8811,3704,8617,3704,8617,3898xe" filled="true" fillcolor="#ffffff" stroked="false">
                <v:path arrowok="t"/>
                <v:fill type="solid"/>
              </v:shape>
            </v:group>
            <v:group style="position:absolute;left:8617;top:3704;width:195;height:195" coordorigin="8617,3704" coordsize="195,195">
              <v:shape style="position:absolute;left:8617;top:3704;width:195;height:195" coordorigin="8617,3704" coordsize="195,195" path="m8617,3898l8811,3898,8811,3704,8617,3704,8617,3898xe" filled="false" stroked="true" strokeweight=".5pt" strokecolor="#007396">
                <v:path arrowok="t"/>
              </v:shape>
            </v:group>
            <v:group style="position:absolute;left:1512;top:5435;width:195;height:195" coordorigin="1512,5435" coordsize="195,195">
              <v:shape style="position:absolute;left:1512;top:5435;width:195;height:195" coordorigin="1512,5435" coordsize="195,195" path="m1512,5629l1706,5629,1706,5435,1512,5435,1512,5629xe" filled="true" fillcolor="#ffffff" stroked="false">
                <v:path arrowok="t"/>
                <v:fill type="solid"/>
              </v:shape>
            </v:group>
            <v:group style="position:absolute;left:1512;top:5435;width:195;height:195" coordorigin="1512,5435" coordsize="195,195">
              <v:shape style="position:absolute;left:1512;top:5435;width:195;height:195" coordorigin="1512,5435" coordsize="195,195" path="m1512,5629l1706,5629,1706,5435,1512,5435,1512,5629xe" filled="false" stroked="true" strokeweight=".5pt" strokecolor="#007396">
                <v:path arrowok="t"/>
              </v:shape>
            </v:group>
            <v:group style="position:absolute;left:3834;top:5435;width:195;height:195" coordorigin="3834,5435" coordsize="195,195">
              <v:shape style="position:absolute;left:3834;top:5435;width:195;height:195" coordorigin="3834,5435" coordsize="195,195" path="m3834,5629l4028,5629,4028,5435,3834,5435,3834,5629xe" filled="true" fillcolor="#ffffff" stroked="false">
                <v:path arrowok="t"/>
                <v:fill type="solid"/>
              </v:shape>
            </v:group>
            <v:group style="position:absolute;left:3834;top:5435;width:195;height:195" coordorigin="3834,5435" coordsize="195,195">
              <v:shape style="position:absolute;left:3834;top:5435;width:195;height:195" coordorigin="3834,5435" coordsize="195,195" path="m3834,5629l4028,5629,4028,5435,3834,5435,3834,5629xe" filled="false" stroked="true" strokeweight=".5pt" strokecolor="#007396">
                <v:path arrowok="t"/>
              </v:shape>
            </v:group>
            <v:group style="position:absolute;left:6177;top:5435;width:195;height:195" coordorigin="6177,5435" coordsize="195,195">
              <v:shape style="position:absolute;left:6177;top:5435;width:195;height:195" coordorigin="6177,5435" coordsize="195,195" path="m6177,5629l6371,5629,6371,5435,6177,5435,6177,5629xe" filled="true" fillcolor="#ffffff" stroked="false">
                <v:path arrowok="t"/>
                <v:fill type="solid"/>
              </v:shape>
            </v:group>
            <v:group style="position:absolute;left:6177;top:5435;width:195;height:195" coordorigin="6177,5435" coordsize="195,195">
              <v:shape style="position:absolute;left:6177;top:5435;width:195;height:195" coordorigin="6177,5435" coordsize="195,195" path="m6177,5629l6371,5629,6371,5435,6177,5435,6177,5629xe" filled="false" stroked="true" strokeweight=".5pt" strokecolor="#007396">
                <v:path arrowok="t"/>
              </v:shape>
            </v:group>
            <v:group style="position:absolute;left:8617;top:5435;width:195;height:195" coordorigin="8617,5435" coordsize="195,195">
              <v:shape style="position:absolute;left:8617;top:5435;width:195;height:195" coordorigin="8617,5435" coordsize="195,195" path="m8617,5629l8811,5629,8811,5435,8617,5435,8617,5629xe" filled="true" fillcolor="#ffffff" stroked="false">
                <v:path arrowok="t"/>
                <v:fill type="solid"/>
              </v:shape>
            </v:group>
            <v:group style="position:absolute;left:8617;top:5435;width:195;height:195" coordorigin="8617,5435" coordsize="195,195">
              <v:shape style="position:absolute;left:8617;top:5435;width:195;height:195" coordorigin="8617,5435" coordsize="195,195" path="m8617,5629l8811,5629,8811,5435,8617,5435,8617,5629xe" filled="false" stroked="true" strokeweight=".5pt" strokecolor="#007396">
                <v:path arrowok="t"/>
              </v:shape>
            </v:group>
            <v:group style="position:absolute;left:1134;top:6678;width:9789;height:2" coordorigin="1134,6678" coordsize="9789,2">
              <v:shape style="position:absolute;left:1134;top:6678;width:9789;height:2" coordorigin="1134,6678" coordsize="9789,0" path="m1134,6678l10923,6678e" filled="false" stroked="true" strokeweight="1pt" strokecolor="#c4d7da">
                <v:path arrowok="t"/>
              </v:shape>
            </v:group>
            <v:group style="position:absolute;left:3652;top:1644;width:2;height:4261" coordorigin="3652,1644" coordsize="2,4261">
              <v:shape style="position:absolute;left:3652;top:1644;width:2;height:4261" coordorigin="3652,1644" coordsize="0,4261" path="m3652,1644l3652,5904e" filled="false" stroked="true" strokeweight=".5pt" strokecolor="#5c92af">
                <v:path arrowok="t"/>
              </v:shape>
            </v:group>
            <v:group style="position:absolute;left:5953;top:1671;width:2;height:4234" coordorigin="5953,1671" coordsize="2,4234">
              <v:shape style="position:absolute;left:5953;top:1671;width:2;height:4234" coordorigin="5953,1671" coordsize="0,4234" path="m5953,1671l5953,5904e" filled="false" stroked="true" strokeweight=".5pt" strokecolor="#5c92af">
                <v:path arrowok="t"/>
              </v:shape>
            </v:group>
            <v:group style="position:absolute;left:8447;top:1671;width:2;height:4234" coordorigin="8447,1671" coordsize="2,4234">
              <v:shape style="position:absolute;left:8447;top:1671;width:2;height:4234" coordorigin="8447,1671" coordsize="0,4234" path="m8447,1671l8447,5904e" filled="false" stroked="true" strokeweight=".5pt" strokecolor="#5c92af">
                <v:path arrowok="t"/>
              </v:shape>
            </v:group>
            <v:group style="position:absolute;left:1134;top:8184;width:10092;height:2" coordorigin="1134,8184" coordsize="10092,2">
              <v:shape style="position:absolute;left:1134;top:8184;width:10092;height:2" coordorigin="1134,8184" coordsize="10092,0" path="m1134,8184l11225,8184e" filled="false" stroked="true" strokeweight=".5pt" strokecolor="#007cb6">
                <v:path arrowok="t"/>
              </v:shape>
            </v:group>
            <v:group style="position:absolute;left:1512;top:8434;width:195;height:195" coordorigin="1512,8434" coordsize="195,195">
              <v:shape style="position:absolute;left:1512;top:8434;width:195;height:195" coordorigin="1512,8434" coordsize="195,195" path="m1512,8629l1706,8629,1706,8434,1512,8434,1512,8629xe" filled="true" fillcolor="#ffffff" stroked="false">
                <v:path arrowok="t"/>
                <v:fill type="solid"/>
              </v:shape>
            </v:group>
            <v:group style="position:absolute;left:1512;top:8434;width:195;height:195" coordorigin="1512,8434" coordsize="195,195">
              <v:shape style="position:absolute;left:1512;top:8434;width:195;height:195" coordorigin="1512,8434" coordsize="195,195" path="m1512,8629l1706,8629,1706,8434,1512,8434,1512,8629xe" filled="false" stroked="true" strokeweight=".5pt" strokecolor="#007396">
                <v:path arrowok="t"/>
              </v:shape>
            </v:group>
            <v:group style="position:absolute;left:3834;top:8434;width:195;height:195" coordorigin="3834,8434" coordsize="195,195">
              <v:shape style="position:absolute;left:3834;top:8434;width:195;height:195" coordorigin="3834,8434" coordsize="195,195" path="m3834,8629l4028,8629,4028,8434,3834,8434,3834,8629xe" filled="true" fillcolor="#ffffff" stroked="false">
                <v:path arrowok="t"/>
                <v:fill type="solid"/>
              </v:shape>
            </v:group>
            <v:group style="position:absolute;left:3834;top:8434;width:195;height:195" coordorigin="3834,8434" coordsize="195,195">
              <v:shape style="position:absolute;left:3834;top:8434;width:195;height:195" coordorigin="3834,8434" coordsize="195,195" path="m3834,8629l4028,8629,4028,8434,3834,8434,3834,8629xe" filled="false" stroked="true" strokeweight=".5pt" strokecolor="#007396">
                <v:path arrowok="t"/>
              </v:shape>
            </v:group>
            <v:group style="position:absolute;left:6177;top:8434;width:195;height:195" coordorigin="6177,8434" coordsize="195,195">
              <v:shape style="position:absolute;left:6177;top:8434;width:195;height:195" coordorigin="6177,8434" coordsize="195,195" path="m6177,8629l6371,8629,6371,8434,6177,8434,6177,8629xe" filled="true" fillcolor="#ffffff" stroked="false">
                <v:path arrowok="t"/>
                <v:fill type="solid"/>
              </v:shape>
            </v:group>
            <v:group style="position:absolute;left:6177;top:8434;width:195;height:195" coordorigin="6177,8434" coordsize="195,195">
              <v:shape style="position:absolute;left:6177;top:8434;width:195;height:195" coordorigin="6177,8434" coordsize="195,195" path="m6177,8629l6371,8629,6371,8434,6177,8434,6177,8629xe" filled="false" stroked="true" strokeweight=".5pt" strokecolor="#007396">
                <v:path arrowok="t"/>
              </v:shape>
            </v:group>
            <v:group style="position:absolute;left:8617;top:8434;width:195;height:195" coordorigin="8617,8434" coordsize="195,195">
              <v:shape style="position:absolute;left:8617;top:8434;width:195;height:195" coordorigin="8617,8434" coordsize="195,195" path="m8617,8629l8811,8629,8811,8434,8617,8434,8617,8629xe" filled="true" fillcolor="#ffffff" stroked="false">
                <v:path arrowok="t"/>
                <v:fill type="solid"/>
              </v:shape>
            </v:group>
            <v:group style="position:absolute;left:8617;top:8434;width:195;height:195" coordorigin="8617,8434" coordsize="195,195">
              <v:shape style="position:absolute;left:8617;top:8434;width:195;height:195" coordorigin="8617,8434" coordsize="195,195" path="m8617,8629l8811,8629,8811,8434,8617,8434,8617,8629xe" filled="false" stroked="true" strokeweight=".5pt" strokecolor="#007396">
                <v:path arrowok="t"/>
              </v:shape>
            </v:group>
            <v:group style="position:absolute;left:1512;top:9125;width:195;height:195" coordorigin="1512,9125" coordsize="195,195">
              <v:shape style="position:absolute;left:1512;top:9125;width:195;height:195" coordorigin="1512,9125" coordsize="195,195" path="m1512,9319l1706,9319,1706,9125,1512,9125,1512,9319xe" filled="true" fillcolor="#ffffff" stroked="false">
                <v:path arrowok="t"/>
                <v:fill type="solid"/>
              </v:shape>
            </v:group>
            <v:group style="position:absolute;left:1512;top:9125;width:195;height:195" coordorigin="1512,9125" coordsize="195,195">
              <v:shape style="position:absolute;left:1512;top:9125;width:195;height:195" coordorigin="1512,9125" coordsize="195,195" path="m1512,9319l1706,9319,1706,9125,1512,9125,1512,9319xe" filled="false" stroked="true" strokeweight=".5pt" strokecolor="#007396">
                <v:path arrowok="t"/>
              </v:shape>
            </v:group>
            <v:group style="position:absolute;left:3834;top:9125;width:195;height:195" coordorigin="3834,9125" coordsize="195,195">
              <v:shape style="position:absolute;left:3834;top:9125;width:195;height:195" coordorigin="3834,9125" coordsize="195,195" path="m3834,9319l4028,9319,4028,9125,3834,9125,3834,9319xe" filled="true" fillcolor="#ffffff" stroked="false">
                <v:path arrowok="t"/>
                <v:fill type="solid"/>
              </v:shape>
            </v:group>
            <v:group style="position:absolute;left:3834;top:9125;width:195;height:195" coordorigin="3834,9125" coordsize="195,195">
              <v:shape style="position:absolute;left:3834;top:9125;width:195;height:195" coordorigin="3834,9125" coordsize="195,195" path="m3834,9319l4028,9319,4028,9125,3834,9125,3834,9319xe" filled="false" stroked="true" strokeweight=".5pt" strokecolor="#007396">
                <v:path arrowok="t"/>
              </v:shape>
            </v:group>
            <v:group style="position:absolute;left:6177;top:9125;width:195;height:195" coordorigin="6177,9125" coordsize="195,195">
              <v:shape style="position:absolute;left:6177;top:9125;width:195;height:195" coordorigin="6177,9125" coordsize="195,195" path="m6177,9319l6371,9319,6371,9125,6177,9125,6177,9319xe" filled="true" fillcolor="#ffffff" stroked="false">
                <v:path arrowok="t"/>
                <v:fill type="solid"/>
              </v:shape>
            </v:group>
            <v:group style="position:absolute;left:6177;top:9125;width:195;height:195" coordorigin="6177,9125" coordsize="195,195">
              <v:shape style="position:absolute;left:6177;top:9125;width:195;height:195" coordorigin="6177,9125" coordsize="195,195" path="m6177,9319l6371,9319,6371,9125,6177,9125,6177,9319xe" filled="false" stroked="true" strokeweight=".5pt" strokecolor="#007396">
                <v:path arrowok="t"/>
              </v:shape>
            </v:group>
            <v:group style="position:absolute;left:8617;top:9125;width:195;height:195" coordorigin="8617,9125" coordsize="195,195">
              <v:shape style="position:absolute;left:8617;top:9125;width:195;height:195" coordorigin="8617,9125" coordsize="195,195" path="m8617,9319l8811,9319,8811,9125,8617,9125,8617,9319xe" filled="true" fillcolor="#ffffff" stroked="false">
                <v:path arrowok="t"/>
                <v:fill type="solid"/>
              </v:shape>
            </v:group>
            <v:group style="position:absolute;left:8617;top:9125;width:195;height:195" coordorigin="8617,9125" coordsize="195,195">
              <v:shape style="position:absolute;left:8617;top:9125;width:195;height:195" coordorigin="8617,9125" coordsize="195,195" path="m8617,9319l8811,9319,8811,9125,8617,9125,8617,9319xe" filled="false" stroked="true" strokeweight=".5pt" strokecolor="#007396">
                <v:path arrowok="t"/>
              </v:shape>
            </v:group>
            <v:group style="position:absolute;left:1512;top:9816;width:195;height:195" coordorigin="1512,9816" coordsize="195,195">
              <v:shape style="position:absolute;left:1512;top:9816;width:195;height:195" coordorigin="1512,9816" coordsize="195,195" path="m1512,10010l1706,10010,1706,9816,1512,9816,1512,10010xe" filled="true" fillcolor="#ffffff" stroked="false">
                <v:path arrowok="t"/>
                <v:fill type="solid"/>
              </v:shape>
            </v:group>
            <v:group style="position:absolute;left:1512;top:9816;width:195;height:195" coordorigin="1512,9816" coordsize="195,195">
              <v:shape style="position:absolute;left:1512;top:9816;width:195;height:195" coordorigin="1512,9816" coordsize="195,195" path="m1512,10010l1706,10010,1706,9816,1512,9816,1512,10010xe" filled="false" stroked="true" strokeweight=".5pt" strokecolor="#007396">
                <v:path arrowok="t"/>
              </v:shape>
            </v:group>
            <v:group style="position:absolute;left:3834;top:9816;width:195;height:195" coordorigin="3834,9816" coordsize="195,195">
              <v:shape style="position:absolute;left:3834;top:9816;width:195;height:195" coordorigin="3834,9816" coordsize="195,195" path="m3834,10010l4028,10010,4028,9816,3834,9816,3834,10010xe" filled="true" fillcolor="#ffffff" stroked="false">
                <v:path arrowok="t"/>
                <v:fill type="solid"/>
              </v:shape>
            </v:group>
            <v:group style="position:absolute;left:3834;top:9816;width:195;height:195" coordorigin="3834,9816" coordsize="195,195">
              <v:shape style="position:absolute;left:3834;top:9816;width:195;height:195" coordorigin="3834,9816" coordsize="195,195" path="m3834,10010l4028,10010,4028,9816,3834,9816,3834,10010xe" filled="false" stroked="true" strokeweight=".5pt" strokecolor="#007396">
                <v:path arrowok="t"/>
              </v:shape>
            </v:group>
            <v:group style="position:absolute;left:6177;top:9816;width:195;height:195" coordorigin="6177,9816" coordsize="195,195">
              <v:shape style="position:absolute;left:6177;top:9816;width:195;height:195" coordorigin="6177,9816" coordsize="195,195" path="m6177,10010l6371,10010,6371,9816,6177,9816,6177,10010xe" filled="true" fillcolor="#ffffff" stroked="false">
                <v:path arrowok="t"/>
                <v:fill type="solid"/>
              </v:shape>
            </v:group>
            <v:group style="position:absolute;left:6177;top:9816;width:195;height:195" coordorigin="6177,9816" coordsize="195,195">
              <v:shape style="position:absolute;left:6177;top:9816;width:195;height:195" coordorigin="6177,9816" coordsize="195,195" path="m6177,10010l6371,10010,6371,9816,6177,9816,6177,10010xe" filled="false" stroked="true" strokeweight=".5pt" strokecolor="#007396">
                <v:path arrowok="t"/>
              </v:shape>
            </v:group>
            <v:group style="position:absolute;left:8617;top:9816;width:195;height:195" coordorigin="8617,9816" coordsize="195,195">
              <v:shape style="position:absolute;left:8617;top:9816;width:195;height:195" coordorigin="8617,9816" coordsize="195,195" path="m8617,10010l8811,10010,8811,9816,8617,9816,8617,10010xe" filled="true" fillcolor="#ffffff" stroked="false">
                <v:path arrowok="t"/>
                <v:fill type="solid"/>
              </v:shape>
            </v:group>
            <v:group style="position:absolute;left:8617;top:9816;width:195;height:195" coordorigin="8617,9816" coordsize="195,195">
              <v:shape style="position:absolute;left:8617;top:9816;width:195;height:195" coordorigin="8617,9816" coordsize="195,195" path="m8617,10010l8811,10010,8811,9816,8617,9816,8617,10010xe" filled="false" stroked="true" strokeweight=".5pt" strokecolor="#007396">
                <v:path arrowok="t"/>
              </v:shape>
            </v:group>
            <v:group style="position:absolute;left:1512;top:11394;width:195;height:195" coordorigin="1512,11394" coordsize="195,195">
              <v:shape style="position:absolute;left:1512;top:11394;width:195;height:195" coordorigin="1512,11394" coordsize="195,195" path="m1512,11588l1706,11588,1706,11394,1512,11394,1512,11588xe" filled="true" fillcolor="#ffffff" stroked="false">
                <v:path arrowok="t"/>
                <v:fill type="solid"/>
              </v:shape>
            </v:group>
            <v:group style="position:absolute;left:1512;top:11394;width:195;height:195" coordorigin="1512,11394" coordsize="195,195">
              <v:shape style="position:absolute;left:1512;top:11394;width:195;height:195" coordorigin="1512,11394" coordsize="195,195" path="m1512,11588l1706,11588,1706,11394,1512,11394,1512,11588xe" filled="false" stroked="true" strokeweight=".5pt" strokecolor="#007396">
                <v:path arrowok="t"/>
              </v:shape>
            </v:group>
            <v:group style="position:absolute;left:1512;top:11767;width:195;height:195" coordorigin="1512,11767" coordsize="195,195">
              <v:shape style="position:absolute;left:1512;top:11767;width:195;height:195" coordorigin="1512,11767" coordsize="195,195" path="m1512,11961l1706,11961,1706,11767,1512,11767,1512,11961xe" filled="true" fillcolor="#ffffff" stroked="false">
                <v:path arrowok="t"/>
                <v:fill type="solid"/>
              </v:shape>
            </v:group>
            <v:group style="position:absolute;left:1512;top:11767;width:195;height:195" coordorigin="1512,11767" coordsize="195,195">
              <v:shape style="position:absolute;left:1512;top:11767;width:195;height:195" coordorigin="1512,11767" coordsize="195,195" path="m1512,11961l1706,11961,1706,11767,1512,11767,1512,11961xe" filled="false" stroked="true" strokeweight=".5pt" strokecolor="#007396">
                <v:path arrowok="t"/>
              </v:shape>
            </v:group>
            <v:group style="position:absolute;left:1512;top:12140;width:195;height:195" coordorigin="1512,12140" coordsize="195,195">
              <v:shape style="position:absolute;left:1512;top:12140;width:195;height:195" coordorigin="1512,12140" coordsize="195,195" path="m1512,12334l1706,12334,1706,12140,1512,12140,1512,12334xe" filled="true" fillcolor="#ffffff" stroked="false">
                <v:path arrowok="t"/>
                <v:fill type="solid"/>
              </v:shape>
            </v:group>
            <v:group style="position:absolute;left:1512;top:12140;width:195;height:195" coordorigin="1512,12140" coordsize="195,195">
              <v:shape style="position:absolute;left:1512;top:12140;width:195;height:195" coordorigin="1512,12140" coordsize="195,195" path="m1512,12334l1706,12334,1706,12140,1512,12140,1512,12334xe" filled="false" stroked="true" strokeweight=".5pt" strokecolor="#007396">
                <v:path arrowok="t"/>
              </v:shape>
            </v:group>
            <v:group style="position:absolute;left:3834;top:11394;width:195;height:195" coordorigin="3834,11394" coordsize="195,195">
              <v:shape style="position:absolute;left:3834;top:11394;width:195;height:195" coordorigin="3834,11394" coordsize="195,195" path="m3834,11588l4028,11588,4028,11394,3834,11394,3834,11588xe" filled="true" fillcolor="#ffffff" stroked="false">
                <v:path arrowok="t"/>
                <v:fill type="solid"/>
              </v:shape>
            </v:group>
            <v:group style="position:absolute;left:3834;top:11394;width:195;height:195" coordorigin="3834,11394" coordsize="195,195">
              <v:shape style="position:absolute;left:3834;top:11394;width:195;height:195" coordorigin="3834,11394" coordsize="195,195" path="m3834,11588l4028,11588,4028,11394,3834,11394,3834,11588xe" filled="false" stroked="true" strokeweight=".5pt" strokecolor="#007396">
                <v:path arrowok="t"/>
              </v:shape>
            </v:group>
            <v:group style="position:absolute;left:3834;top:11767;width:195;height:195" coordorigin="3834,11767" coordsize="195,195">
              <v:shape style="position:absolute;left:3834;top:11767;width:195;height:195" coordorigin="3834,11767" coordsize="195,195" path="m3834,11961l4028,11961,4028,11767,3834,11767,3834,11961xe" filled="true" fillcolor="#ffffff" stroked="false">
                <v:path arrowok="t"/>
                <v:fill type="solid"/>
              </v:shape>
            </v:group>
            <v:group style="position:absolute;left:3834;top:11767;width:195;height:195" coordorigin="3834,11767" coordsize="195,195">
              <v:shape style="position:absolute;left:3834;top:11767;width:195;height:195" coordorigin="3834,11767" coordsize="195,195" path="m3834,11961l4028,11961,4028,11767,3834,11767,3834,11961xe" filled="false" stroked="true" strokeweight=".5pt" strokecolor="#007396">
                <v:path arrowok="t"/>
              </v:shape>
            </v:group>
            <v:group style="position:absolute;left:3834;top:12140;width:195;height:195" coordorigin="3834,12140" coordsize="195,195">
              <v:shape style="position:absolute;left:3834;top:12140;width:195;height:195" coordorigin="3834,12140" coordsize="195,195" path="m3834,12334l4028,12334,4028,12140,3834,12140,3834,12334xe" filled="true" fillcolor="#ffffff" stroked="false">
                <v:path arrowok="t"/>
                <v:fill type="solid"/>
              </v:shape>
            </v:group>
            <v:group style="position:absolute;left:3834;top:12140;width:195;height:195" coordorigin="3834,12140" coordsize="195,195">
              <v:shape style="position:absolute;left:3834;top:12140;width:195;height:195" coordorigin="3834,12140" coordsize="195,195" path="m3834,12334l4028,12334,4028,12140,3834,12140,3834,12334xe" filled="false" stroked="true" strokeweight=".5pt" strokecolor="#007396">
                <v:path arrowok="t"/>
              </v:shape>
            </v:group>
            <v:group style="position:absolute;left:6274;top:11394;width:195;height:195" coordorigin="6274,11394" coordsize="195,195">
              <v:shape style="position:absolute;left:6274;top:11394;width:195;height:195" coordorigin="6274,11394" coordsize="195,195" path="m6274,11588l6468,11588,6468,11394,6274,11394,6274,11588xe" filled="true" fillcolor="#ffffff" stroked="false">
                <v:path arrowok="t"/>
                <v:fill type="solid"/>
              </v:shape>
            </v:group>
            <v:group style="position:absolute;left:6274;top:11394;width:195;height:195" coordorigin="6274,11394" coordsize="195,195">
              <v:shape style="position:absolute;left:6274;top:11394;width:195;height:195" coordorigin="6274,11394" coordsize="195,195" path="m6274,11588l6468,11588,6468,11394,6274,11394,6274,11588xe" filled="false" stroked="true" strokeweight=".5pt" strokecolor="#007396">
                <v:path arrowok="t"/>
              </v:shape>
            </v:group>
            <v:group style="position:absolute;left:6274;top:11767;width:195;height:195" coordorigin="6274,11767" coordsize="195,195">
              <v:shape style="position:absolute;left:6274;top:11767;width:195;height:195" coordorigin="6274,11767" coordsize="195,195" path="m6274,11961l6468,11961,6468,11767,6274,11767,6274,11961xe" filled="true" fillcolor="#ffffff" stroked="false">
                <v:path arrowok="t"/>
                <v:fill type="solid"/>
              </v:shape>
            </v:group>
            <v:group style="position:absolute;left:6274;top:11767;width:195;height:195" coordorigin="6274,11767" coordsize="195,195">
              <v:shape style="position:absolute;left:6274;top:11767;width:195;height:195" coordorigin="6274,11767" coordsize="195,195" path="m6274,11961l6468,11961,6468,11767,6274,11767,6274,11961xe" filled="false" stroked="true" strokeweight=".5pt" strokecolor="#007396">
                <v:path arrowok="t"/>
              </v:shape>
            </v:group>
            <v:group style="position:absolute;left:6274;top:12140;width:195;height:195" coordorigin="6274,12140" coordsize="195,195">
              <v:shape style="position:absolute;left:6274;top:12140;width:195;height:195" coordorigin="6274,12140" coordsize="195,195" path="m6274,12334l6468,12334,6468,12140,6274,12140,6274,12334xe" filled="true" fillcolor="#ffffff" stroked="false">
                <v:path arrowok="t"/>
                <v:fill type="solid"/>
              </v:shape>
            </v:group>
            <v:group style="position:absolute;left:6274;top:12140;width:195;height:195" coordorigin="6274,12140" coordsize="195,195">
              <v:shape style="position:absolute;left:6274;top:12140;width:195;height:195" coordorigin="6274,12140" coordsize="195,195" path="m6274,12334l6468,12334,6468,12140,6274,12140,6274,12334xe" filled="false" stroked="true" strokeweight=".5pt" strokecolor="#007396">
                <v:path arrowok="t"/>
              </v:shape>
            </v:group>
            <v:group style="position:absolute;left:8714;top:11394;width:195;height:195" coordorigin="8714,11394" coordsize="195,195">
              <v:shape style="position:absolute;left:8714;top:11394;width:195;height:195" coordorigin="8714,11394" coordsize="195,195" path="m8714,11588l8908,11588,8908,11394,8714,11394,8714,11588xe" filled="true" fillcolor="#ffffff" stroked="false">
                <v:path arrowok="t"/>
                <v:fill type="solid"/>
              </v:shape>
            </v:group>
            <v:group style="position:absolute;left:8714;top:11394;width:195;height:195" coordorigin="8714,11394" coordsize="195,195">
              <v:shape style="position:absolute;left:8714;top:11394;width:195;height:195" coordorigin="8714,11394" coordsize="195,195" path="m8714,11588l8908,11588,8908,11394,8714,11394,8714,11588xe" filled="false" stroked="true" strokeweight=".5pt" strokecolor="#007396">
                <v:path arrowok="t"/>
              </v:shape>
            </v:group>
            <v:group style="position:absolute;left:8714;top:11767;width:195;height:195" coordorigin="8714,11767" coordsize="195,195">
              <v:shape style="position:absolute;left:8714;top:11767;width:195;height:195" coordorigin="8714,11767" coordsize="195,195" path="m8714,11961l8908,11961,8908,11767,8714,11767,8714,11961xe" filled="true" fillcolor="#ffffff" stroked="false">
                <v:path arrowok="t"/>
                <v:fill type="solid"/>
              </v:shape>
            </v:group>
            <v:group style="position:absolute;left:8714;top:11767;width:195;height:195" coordorigin="8714,11767" coordsize="195,195">
              <v:shape style="position:absolute;left:8714;top:11767;width:195;height:195" coordorigin="8714,11767" coordsize="195,195" path="m8714,11961l8908,11961,8908,11767,8714,11767,8714,11961xe" filled="false" stroked="true" strokeweight=".5pt" strokecolor="#007396">
                <v:path arrowok="t"/>
              </v:shape>
            </v:group>
            <v:group style="position:absolute;left:8714;top:12140;width:195;height:195" coordorigin="8714,12140" coordsize="195,195">
              <v:shape style="position:absolute;left:8714;top:12140;width:195;height:195" coordorigin="8714,12140" coordsize="195,195" path="m8714,12334l8908,12334,8908,12140,8714,12140,8714,12334xe" filled="true" fillcolor="#ffffff" stroked="false">
                <v:path arrowok="t"/>
                <v:fill type="solid"/>
              </v:shape>
            </v:group>
            <v:group style="position:absolute;left:8714;top:12140;width:195;height:195" coordorigin="8714,12140" coordsize="195,195">
              <v:shape style="position:absolute;left:8714;top:12140;width:195;height:195" coordorigin="8714,12140" coordsize="195,195" path="m8714,12334l8908,12334,8908,12140,8714,12140,8714,12334xe" filled="false" stroked="true" strokeweight=".5pt" strokecolor="#007396">
                <v:path arrowok="t"/>
              </v:shape>
            </v:group>
            <v:group style="position:absolute;left:3657;top:7527;width:2;height:5573" coordorigin="3657,7527" coordsize="2,5573">
              <v:shape style="position:absolute;left:3657;top:7527;width:2;height:5573" coordorigin="3657,7527" coordsize="0,5573" path="m3657,7527l3657,13099e" filled="false" stroked="true" strokeweight=".5pt" strokecolor="#5c92af">
                <v:path arrowok="t"/>
              </v:shape>
            </v:group>
            <v:group style="position:absolute;left:5958;top:7562;width:2;height:5538" coordorigin="5958,7562" coordsize="2,5538">
              <v:shape style="position:absolute;left:5958;top:7562;width:2;height:5538" coordorigin="5958,7562" coordsize="0,5538" path="m5958,7562l5958,13099e" filled="false" stroked="true" strokeweight=".5pt" strokecolor="#5c92af">
                <v:path arrowok="t"/>
              </v:shape>
            </v:group>
            <v:group style="position:absolute;left:8452;top:7562;width:2;height:5538" coordorigin="8452,7562" coordsize="2,5538">
              <v:shape style="position:absolute;left:8452;top:7562;width:2;height:5538" coordorigin="8452,7562" coordsize="0,5538" path="m8452,7562l8452,13099e" filled="false" stroked="true" strokeweight=".5pt" strokecolor="#5c92af">
                <v:path arrowok="t"/>
              </v:shape>
            </v:group>
            <v:group style="position:absolute;left:1134;top:13518;width:9789;height:2" coordorigin="1134,13518" coordsize="9789,2">
              <v:shape style="position:absolute;left:1134;top:13518;width:9789;height:2" coordorigin="1134,13518" coordsize="9789,0" path="m1134,13518l10923,13518e" filled="false" stroked="true" strokeweight="1pt" strokecolor="#c4d7da">
                <v:path arrowok="t"/>
              </v:shape>
            </v:group>
            <w10:wrap type="none"/>
          </v:group>
        </w:pict>
      </w:r>
      <w:r>
        <w:rPr>
          <w:rFonts w:ascii="Cambria"/>
          <w:color w:val="007396"/>
          <w:w w:val="95"/>
          <w:sz w:val="70"/>
        </w:rPr>
        <w:t>STL</w:t>
      </w:r>
      <w:r>
        <w:rPr>
          <w:rFonts w:ascii="Cambria"/>
          <w:color w:val="007396"/>
          <w:spacing w:val="27"/>
          <w:w w:val="95"/>
          <w:sz w:val="70"/>
        </w:rPr>
        <w:t>R</w:t>
      </w:r>
      <w:r>
        <w:rPr>
          <w:rFonts w:ascii="Cambria"/>
          <w:color w:val="007396"/>
          <w:w w:val="95"/>
          <w:sz w:val="70"/>
        </w:rPr>
        <w:t>P</w:t>
      </w:r>
      <w:r>
        <w:rPr>
          <w:rFonts w:ascii="Cambria"/>
          <w:color w:val="000000"/>
          <w:sz w:val="70"/>
        </w:rPr>
      </w:r>
    </w:p>
    <w:p>
      <w:pPr>
        <w:spacing w:line="240" w:lineRule="auto" w:before="0"/>
        <w:rPr>
          <w:rFonts w:ascii="Cambria" w:hAnsi="Cambria" w:cs="Cambria" w:eastAsia="Cambria"/>
          <w:sz w:val="14"/>
          <w:szCs w:val="14"/>
        </w:rPr>
      </w:pPr>
      <w:r>
        <w:rPr/>
        <w:br w:type="column"/>
      </w:r>
      <w:r>
        <w:rPr>
          <w:rFonts w:ascii="Cambria"/>
          <w:sz w:val="14"/>
        </w:rPr>
      </w:r>
    </w:p>
    <w:p>
      <w:pPr>
        <w:spacing w:line="265" w:lineRule="auto" w:before="120"/>
        <w:ind w:left="343" w:right="1156" w:firstLine="0"/>
        <w:jc w:val="left"/>
        <w:rPr>
          <w:rFonts w:ascii="Calibri" w:hAnsi="Calibri" w:cs="Calibri" w:eastAsia="Calibri"/>
          <w:sz w:val="14"/>
          <w:szCs w:val="14"/>
        </w:rPr>
      </w:pPr>
      <w:r>
        <w:rPr/>
        <w:pict>
          <v:group style="position:absolute;margin-left:477.636414pt;margin-top:4.361239pt;width:.1pt;height:32.4500pt;mso-position-horizontal-relative:page;mso-position-vertical-relative:paragraph;z-index:4" coordorigin="9553,87" coordsize="2,649">
            <v:shape style="position:absolute;left:9553;top:87;width:2;height:649" coordorigin="9553,87" coordsize="0,649" path="m9553,87l9553,736e" filled="false" stroked="true" strokeweight="1pt" strokecolor="#4c4d4f">
              <v:path arrowok="t"/>
            </v:shape>
            <w10:wrap type="none"/>
          </v:group>
        </w:pict>
      </w:r>
      <w:r>
        <w:rPr>
          <w:rFonts w:ascii="Calibri"/>
          <w:color w:val="007396"/>
          <w:spacing w:val="-1"/>
          <w:sz w:val="14"/>
        </w:rPr>
        <w:t>Secured</w:t>
      </w:r>
      <w:r>
        <w:rPr>
          <w:rFonts w:ascii="Calibri"/>
          <w:color w:val="007396"/>
          <w:spacing w:val="25"/>
          <w:w w:val="99"/>
          <w:sz w:val="14"/>
        </w:rPr>
        <w:t> </w:t>
      </w:r>
      <w:r>
        <w:rPr>
          <w:rFonts w:ascii="Calibri"/>
          <w:color w:val="007396"/>
          <w:spacing w:val="-2"/>
          <w:sz w:val="14"/>
        </w:rPr>
        <w:t>Transactions</w:t>
      </w:r>
      <w:r>
        <w:rPr>
          <w:rFonts w:ascii="Calibri"/>
          <w:color w:val="007396"/>
          <w:sz w:val="14"/>
        </w:rPr>
        <w:t>  </w:t>
      </w:r>
      <w:r>
        <w:rPr>
          <w:rFonts w:ascii="Calibri"/>
          <w:color w:val="007396"/>
          <w:spacing w:val="-1"/>
          <w:sz w:val="14"/>
        </w:rPr>
        <w:t>Law</w:t>
      </w:r>
      <w:r>
        <w:rPr>
          <w:rFonts w:ascii="Calibri"/>
          <w:color w:val="007396"/>
          <w:spacing w:val="25"/>
          <w:w w:val="103"/>
          <w:sz w:val="14"/>
        </w:rPr>
        <w:t> </w:t>
      </w:r>
      <w:r>
        <w:rPr>
          <w:rFonts w:ascii="Calibri"/>
          <w:color w:val="007396"/>
          <w:spacing w:val="-2"/>
          <w:sz w:val="14"/>
        </w:rPr>
        <w:t>Reform</w:t>
      </w:r>
      <w:r>
        <w:rPr>
          <w:rFonts w:ascii="Calibri"/>
          <w:color w:val="007396"/>
          <w:spacing w:val="19"/>
          <w:sz w:val="14"/>
        </w:rPr>
        <w:t> </w:t>
      </w:r>
      <w:r>
        <w:rPr>
          <w:rFonts w:ascii="Calibri"/>
          <w:color w:val="007396"/>
          <w:spacing w:val="-1"/>
          <w:sz w:val="14"/>
        </w:rPr>
        <w:t>Project</w:t>
      </w:r>
      <w:r>
        <w:rPr>
          <w:rFonts w:ascii="Calibri"/>
          <w:color w:val="000000"/>
          <w:sz w:val="14"/>
        </w:rPr>
      </w:r>
    </w:p>
    <w:p>
      <w:pPr>
        <w:spacing w:after="0" w:line="265" w:lineRule="auto"/>
        <w:jc w:val="left"/>
        <w:rPr>
          <w:rFonts w:ascii="Calibri" w:hAnsi="Calibri" w:cs="Calibri" w:eastAsia="Calibri"/>
          <w:sz w:val="14"/>
          <w:szCs w:val="14"/>
        </w:rPr>
        <w:sectPr>
          <w:type w:val="continuous"/>
          <w:pgSz w:w="11910" w:h="16840"/>
          <w:pgMar w:top="0" w:bottom="0" w:left="0" w:right="0"/>
          <w:cols w:num="2" w:equalWidth="0">
            <w:col w:w="9362" w:space="40"/>
            <w:col w:w="2508"/>
          </w:cols>
        </w:sectPr>
      </w:pPr>
    </w:p>
    <w:p>
      <w:pPr>
        <w:pStyle w:val="BodyText"/>
        <w:numPr>
          <w:ilvl w:val="0"/>
          <w:numId w:val="1"/>
        </w:numPr>
        <w:tabs>
          <w:tab w:pos="1500" w:val="left" w:leader="none"/>
        </w:tabs>
        <w:spacing w:line="240" w:lineRule="auto" w:before="54" w:after="0"/>
        <w:ind w:left="1499" w:right="0" w:hanging="366"/>
        <w:jc w:val="left"/>
      </w:pPr>
      <w:r>
        <w:rPr>
          <w:color w:val="231F20"/>
          <w:w w:val="105"/>
        </w:rPr>
        <w:t>How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have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dealt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with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collection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insolvency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when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otherwise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fails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pay?</w:t>
      </w:r>
      <w:r>
        <w:rPr>
          <w:color w:val="000000"/>
        </w:rPr>
      </w:r>
    </w:p>
    <w:p>
      <w:pPr>
        <w:spacing w:line="240" w:lineRule="auto" w:before="2"/>
        <w:rPr>
          <w:rFonts w:ascii="Calibri" w:hAnsi="Calibri" w:cs="Calibri" w:eastAsia="Calibri"/>
          <w:sz w:val="15"/>
          <w:szCs w:val="15"/>
        </w:rPr>
      </w:pPr>
    </w:p>
    <w:p>
      <w:pPr>
        <w:tabs>
          <w:tab w:pos="3913" w:val="left" w:leader="none"/>
          <w:tab w:pos="6353" w:val="left" w:leader="none"/>
          <w:tab w:pos="8744" w:val="left" w:leader="none"/>
        </w:tabs>
        <w:spacing w:line="333" w:lineRule="auto" w:before="0"/>
        <w:ind w:left="1513" w:right="1158" w:hanging="1"/>
        <w:jc w:val="left"/>
        <w:rPr>
          <w:rFonts w:ascii="Calibri" w:hAnsi="Calibri" w:cs="Calibri" w:eastAsia="Calibri"/>
          <w:sz w:val="17"/>
          <w:szCs w:val="17"/>
        </w:rPr>
      </w:pPr>
      <w:r>
        <w:rPr>
          <w:rFonts w:ascii="Trebuchet MS"/>
          <w:b/>
          <w:color w:val="231F20"/>
          <w:w w:val="95"/>
          <w:sz w:val="17"/>
        </w:rPr>
        <w:t>Invoice</w:t>
        <w:tab/>
      </w:r>
      <w:r>
        <w:rPr>
          <w:rFonts w:ascii="Trebuchet MS"/>
          <w:b/>
          <w:color w:val="231F20"/>
          <w:sz w:val="17"/>
        </w:rPr>
        <w:t>Factoring</w:t>
        <w:tab/>
      </w:r>
      <w:r>
        <w:rPr>
          <w:rFonts w:ascii="Trebuchet MS"/>
          <w:b/>
          <w:color w:val="231F20"/>
          <w:w w:val="95"/>
          <w:sz w:val="17"/>
        </w:rPr>
        <w:t>Other</w:t>
      </w:r>
      <w:r>
        <w:rPr>
          <w:rFonts w:ascii="Trebuchet MS"/>
          <w:b/>
          <w:color w:val="231F20"/>
          <w:spacing w:val="-4"/>
          <w:w w:val="95"/>
          <w:sz w:val="17"/>
        </w:rPr>
        <w:t> </w:t>
      </w:r>
      <w:r>
        <w:rPr>
          <w:rFonts w:ascii="Trebuchet MS"/>
          <w:b/>
          <w:color w:val="231F20"/>
          <w:w w:val="95"/>
          <w:sz w:val="17"/>
        </w:rPr>
        <w:t>(please</w:t>
      </w:r>
      <w:r>
        <w:rPr>
          <w:rFonts w:ascii="Trebuchet MS"/>
          <w:b/>
          <w:color w:val="231F20"/>
          <w:spacing w:val="-3"/>
          <w:w w:val="95"/>
          <w:sz w:val="17"/>
        </w:rPr>
        <w:t> </w:t>
      </w:r>
      <w:r>
        <w:rPr>
          <w:rFonts w:ascii="Trebuchet MS"/>
          <w:b/>
          <w:color w:val="231F20"/>
          <w:w w:val="95"/>
          <w:sz w:val="17"/>
        </w:rPr>
        <w:t>specify)</w:t>
      </w:r>
      <w:r>
        <w:rPr>
          <w:rFonts w:ascii="Trebuchet MS"/>
          <w:b/>
          <w:color w:val="FFFFFF"/>
          <w:w w:val="95"/>
          <w:sz w:val="17"/>
        </w:rPr>
        <w:t>.......</w:t>
        <w:tab/>
      </w:r>
      <w:r>
        <w:rPr>
          <w:rFonts w:ascii="Trebuchet MS"/>
          <w:b/>
          <w:color w:val="231F20"/>
          <w:sz w:val="17"/>
        </w:rPr>
        <w:t>Other</w:t>
      </w:r>
      <w:r>
        <w:rPr>
          <w:rFonts w:ascii="Trebuchet MS"/>
          <w:b/>
          <w:color w:val="231F20"/>
          <w:spacing w:val="-9"/>
          <w:sz w:val="17"/>
        </w:rPr>
        <w:t> </w:t>
      </w:r>
      <w:r>
        <w:rPr>
          <w:rFonts w:ascii="Trebuchet MS"/>
          <w:b/>
          <w:color w:val="231F20"/>
          <w:sz w:val="17"/>
        </w:rPr>
        <w:t>(please</w:t>
      </w:r>
      <w:r>
        <w:rPr>
          <w:rFonts w:ascii="Trebuchet MS"/>
          <w:b/>
          <w:color w:val="231F20"/>
          <w:spacing w:val="-10"/>
          <w:sz w:val="17"/>
        </w:rPr>
        <w:t> </w:t>
      </w:r>
      <w:r>
        <w:rPr>
          <w:rFonts w:ascii="Trebuchet MS"/>
          <w:b/>
          <w:color w:val="231F20"/>
          <w:sz w:val="17"/>
        </w:rPr>
        <w:t>specify)</w:t>
      </w:r>
      <w:r>
        <w:rPr>
          <w:rFonts w:ascii="Trebuchet MS"/>
          <w:b/>
          <w:color w:val="231F20"/>
          <w:spacing w:val="26"/>
          <w:w w:val="98"/>
          <w:sz w:val="17"/>
        </w:rPr>
        <w:t> </w:t>
      </w:r>
      <w:r>
        <w:rPr>
          <w:rFonts w:ascii="Trebuchet MS"/>
          <w:b/>
          <w:color w:val="231F20"/>
          <w:sz w:val="17"/>
        </w:rPr>
        <w:t>Discounting</w:t>
        <w:tab/>
        <w:tab/>
      </w:r>
      <w:r>
        <w:rPr>
          <w:rFonts w:ascii="Calibri"/>
          <w:color w:val="939598"/>
          <w:sz w:val="17"/>
        </w:rPr>
        <w:t>...........................................</w:t>
        <w:tab/>
        <w:t>.........................................</w:t>
      </w:r>
      <w:r>
        <w:rPr>
          <w:rFonts w:ascii="Calibri"/>
          <w:color w:val="000000"/>
          <w:sz w:val="17"/>
        </w:rPr>
      </w:r>
    </w:p>
    <w:p>
      <w:pPr>
        <w:spacing w:line="240" w:lineRule="auto" w:before="3"/>
        <w:rPr>
          <w:rFonts w:ascii="Calibri" w:hAnsi="Calibri" w:cs="Calibri" w:eastAsia="Calibri"/>
          <w:sz w:val="26"/>
          <w:szCs w:val="26"/>
        </w:rPr>
      </w:pPr>
    </w:p>
    <w:p>
      <w:pPr>
        <w:spacing w:after="0" w:line="240" w:lineRule="auto"/>
        <w:rPr>
          <w:rFonts w:ascii="Calibri" w:hAnsi="Calibri" w:cs="Calibri" w:eastAsia="Calibri"/>
          <w:sz w:val="26"/>
          <w:szCs w:val="26"/>
        </w:rPr>
        <w:sectPr>
          <w:pgSz w:w="11910" w:h="16840"/>
          <w:pgMar w:header="0" w:footer="32" w:top="800" w:bottom="220" w:left="0" w:right="0"/>
        </w:sectPr>
      </w:pPr>
    </w:p>
    <w:p>
      <w:pPr>
        <w:pStyle w:val="BodyText"/>
        <w:spacing w:line="277" w:lineRule="auto" w:before="72"/>
        <w:ind w:left="1808" w:right="0"/>
        <w:jc w:val="left"/>
      </w:pPr>
      <w:r>
        <w:rPr>
          <w:color w:val="231F20"/>
          <w:w w:val="105"/>
        </w:rPr>
        <w:t>Persuade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000000"/>
        </w:rPr>
      </w:r>
    </w:p>
    <w:p>
      <w:pPr>
        <w:pStyle w:val="BodyText"/>
        <w:spacing w:line="277" w:lineRule="auto" w:before="72"/>
        <w:ind w:left="746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Persuade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000000"/>
        </w:rPr>
      </w:r>
    </w:p>
    <w:p>
      <w:pPr>
        <w:pStyle w:val="BodyText"/>
        <w:spacing w:line="277" w:lineRule="auto" w:before="72"/>
        <w:ind w:left="771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Persuade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000000"/>
        </w:rPr>
      </w:r>
    </w:p>
    <w:p>
      <w:pPr>
        <w:pStyle w:val="BodyText"/>
        <w:spacing w:line="277" w:lineRule="auto" w:before="72"/>
        <w:ind w:left="771" w:right="1169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Persuade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000000"/>
        </w:rPr>
      </w:r>
    </w:p>
    <w:p>
      <w:pPr>
        <w:spacing w:after="0" w:line="277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438" w:space="40"/>
            <w:col w:w="2376" w:space="40"/>
            <w:col w:w="2400" w:space="40"/>
            <w:col w:w="3576"/>
          </w:cols>
        </w:sectPr>
      </w:pPr>
    </w:p>
    <w:p>
      <w:pPr>
        <w:spacing w:line="240" w:lineRule="auto" w:before="8"/>
        <w:rPr>
          <w:rFonts w:ascii="Calibri" w:hAnsi="Calibri" w:cs="Calibri" w:eastAsia="Calibri"/>
          <w:sz w:val="9"/>
          <w:szCs w:val="9"/>
        </w:rPr>
      </w:pPr>
    </w:p>
    <w:p>
      <w:pPr>
        <w:spacing w:after="0" w:line="240" w:lineRule="auto"/>
        <w:rPr>
          <w:rFonts w:ascii="Calibri" w:hAnsi="Calibri" w:cs="Calibri" w:eastAsia="Calibri"/>
          <w:sz w:val="9"/>
          <w:szCs w:val="9"/>
        </w:rPr>
        <w:sectPr>
          <w:type w:val="continuous"/>
          <w:pgSz w:w="11910" w:h="16840"/>
          <w:pgMar w:top="0" w:bottom="0" w:left="0" w:right="0"/>
        </w:sectPr>
      </w:pPr>
    </w:p>
    <w:p>
      <w:pPr>
        <w:pStyle w:val="BodyText"/>
        <w:spacing w:line="277" w:lineRule="auto" w:before="72"/>
        <w:ind w:left="1808" w:right="0"/>
        <w:jc w:val="left"/>
      </w:pPr>
      <w:r>
        <w:rPr>
          <w:color w:val="231F20"/>
          <w:spacing w:val="-1"/>
          <w:w w:val="105"/>
        </w:rPr>
        <w:t>Enforce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contractual</w:t>
      </w:r>
      <w:r>
        <w:rPr>
          <w:color w:val="231F20"/>
          <w:spacing w:val="23"/>
          <w:w w:val="107"/>
        </w:rPr>
        <w:t> </w:t>
      </w:r>
      <w:r>
        <w:rPr>
          <w:color w:val="231F20"/>
          <w:w w:val="105"/>
        </w:rPr>
        <w:t>obligation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000000"/>
        </w:rPr>
      </w:r>
    </w:p>
    <w:p>
      <w:pPr>
        <w:pStyle w:val="BodyText"/>
        <w:spacing w:line="277" w:lineRule="auto" w:before="72"/>
        <w:ind w:left="704" w:right="0"/>
        <w:jc w:val="left"/>
      </w:pPr>
      <w:r>
        <w:rPr>
          <w:w w:val="105"/>
        </w:rPr>
        <w:br w:type="column"/>
      </w:r>
      <w:r>
        <w:rPr>
          <w:color w:val="231F20"/>
          <w:spacing w:val="-1"/>
          <w:w w:val="105"/>
        </w:rPr>
        <w:t>Enforce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contractual</w:t>
      </w:r>
      <w:r>
        <w:rPr>
          <w:color w:val="231F20"/>
          <w:spacing w:val="24"/>
          <w:w w:val="107"/>
        </w:rPr>
        <w:t> </w:t>
      </w:r>
      <w:r>
        <w:rPr>
          <w:color w:val="231F20"/>
          <w:w w:val="105"/>
        </w:rPr>
        <w:t>obligation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000000"/>
        </w:rPr>
      </w:r>
    </w:p>
    <w:p>
      <w:pPr>
        <w:pStyle w:val="BodyText"/>
        <w:spacing w:line="277" w:lineRule="auto" w:before="72"/>
        <w:ind w:left="729" w:right="0"/>
        <w:jc w:val="left"/>
      </w:pPr>
      <w:r>
        <w:rPr>
          <w:w w:val="105"/>
        </w:rPr>
        <w:br w:type="column"/>
      </w:r>
      <w:r>
        <w:rPr>
          <w:color w:val="231F20"/>
          <w:spacing w:val="-1"/>
          <w:w w:val="105"/>
        </w:rPr>
        <w:t>Enforce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contractual</w:t>
      </w:r>
      <w:r>
        <w:rPr>
          <w:color w:val="231F20"/>
          <w:spacing w:val="24"/>
          <w:w w:val="107"/>
        </w:rPr>
        <w:t> </w:t>
      </w:r>
      <w:r>
        <w:rPr>
          <w:color w:val="231F20"/>
          <w:w w:val="105"/>
        </w:rPr>
        <w:t>obligation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000000"/>
        </w:rPr>
      </w:r>
    </w:p>
    <w:p>
      <w:pPr>
        <w:pStyle w:val="BodyText"/>
        <w:spacing w:line="277" w:lineRule="auto" w:before="72"/>
        <w:ind w:left="729" w:right="1127"/>
        <w:jc w:val="left"/>
      </w:pPr>
      <w:r>
        <w:rPr>
          <w:w w:val="105"/>
        </w:rPr>
        <w:br w:type="column"/>
      </w:r>
      <w:r>
        <w:rPr>
          <w:color w:val="231F20"/>
          <w:spacing w:val="-1"/>
          <w:w w:val="105"/>
        </w:rPr>
        <w:t>Enforce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contractual</w:t>
      </w:r>
      <w:r>
        <w:rPr>
          <w:color w:val="231F20"/>
          <w:spacing w:val="24"/>
          <w:w w:val="107"/>
        </w:rPr>
        <w:t> </w:t>
      </w:r>
      <w:r>
        <w:rPr>
          <w:color w:val="231F20"/>
          <w:w w:val="105"/>
        </w:rPr>
        <w:t>obligation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pursue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000000"/>
        </w:rPr>
      </w:r>
    </w:p>
    <w:p>
      <w:pPr>
        <w:spacing w:after="0" w:line="277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480" w:space="40"/>
            <w:col w:w="2376" w:space="40"/>
            <w:col w:w="2400" w:space="40"/>
            <w:col w:w="3534"/>
          </w:cols>
        </w:sectPr>
      </w:pPr>
    </w:p>
    <w:p>
      <w:pPr>
        <w:spacing w:line="240" w:lineRule="auto" w:before="8"/>
        <w:rPr>
          <w:rFonts w:ascii="Calibri" w:hAnsi="Calibri" w:cs="Calibri" w:eastAsia="Calibri"/>
          <w:sz w:val="9"/>
          <w:szCs w:val="9"/>
        </w:rPr>
      </w:pPr>
    </w:p>
    <w:p>
      <w:pPr>
        <w:spacing w:after="0" w:line="240" w:lineRule="auto"/>
        <w:rPr>
          <w:rFonts w:ascii="Calibri" w:hAnsi="Calibri" w:cs="Calibri" w:eastAsia="Calibri"/>
          <w:sz w:val="9"/>
          <w:szCs w:val="9"/>
        </w:rPr>
        <w:sectPr>
          <w:type w:val="continuous"/>
          <w:pgSz w:w="11910" w:h="16840"/>
          <w:pgMar w:top="0" w:bottom="0" w:left="0" w:right="0"/>
        </w:sectPr>
      </w:pPr>
    </w:p>
    <w:p>
      <w:pPr>
        <w:pStyle w:val="BodyText"/>
        <w:spacing w:line="277" w:lineRule="auto" w:before="72"/>
        <w:ind w:left="1808" w:right="0"/>
        <w:jc w:val="left"/>
      </w:pPr>
      <w:r>
        <w:rPr>
          <w:color w:val="231F20"/>
          <w:w w:val="105"/>
        </w:rPr>
        <w:t>Invoke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4"/>
          <w:w w:val="105"/>
        </w:rPr>
        <w:t> </w:t>
      </w:r>
      <w:r>
        <w:rPr>
          <w:rFonts w:ascii="Cambria"/>
          <w:i/>
          <w:color w:val="231F20"/>
          <w:spacing w:val="-2"/>
          <w:w w:val="105"/>
        </w:rPr>
        <w:t>Vandepitte</w:t>
      </w:r>
      <w:r>
        <w:rPr>
          <w:rFonts w:ascii="Cambria"/>
          <w:i/>
          <w:color w:val="231F20"/>
          <w:spacing w:val="23"/>
        </w:rPr>
        <w:t> </w:t>
      </w:r>
      <w:r>
        <w:rPr>
          <w:color w:val="231F20"/>
          <w:w w:val="105"/>
        </w:rPr>
        <w:t>procedure, 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joining</w:t>
      </w:r>
      <w:r>
        <w:rPr>
          <w:color w:val="231F20"/>
          <w:w w:val="111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000000"/>
        </w:rPr>
      </w:r>
    </w:p>
    <w:p>
      <w:pPr>
        <w:pStyle w:val="BodyText"/>
        <w:spacing w:line="240" w:lineRule="auto" w:before="20"/>
        <w:ind w:left="1808" w:right="0"/>
        <w:jc w:val="left"/>
      </w:pPr>
      <w:r>
        <w:rPr>
          <w:color w:val="231F20"/>
          <w:w w:val="105"/>
        </w:rPr>
        <w:t>co-defendant</w:t>
      </w:r>
      <w:r>
        <w:rPr>
          <w:color w:val="000000"/>
        </w:rPr>
      </w:r>
    </w:p>
    <w:p>
      <w:pPr>
        <w:spacing w:line="277" w:lineRule="auto" w:before="72"/>
        <w:ind w:left="772" w:right="0" w:firstLine="0"/>
        <w:jc w:val="left"/>
        <w:rPr>
          <w:rFonts w:ascii="Calibri" w:hAnsi="Calibri" w:cs="Calibri" w:eastAsia="Calibri"/>
          <w:sz w:val="17"/>
          <w:szCs w:val="17"/>
        </w:rPr>
      </w:pPr>
      <w:r>
        <w:rPr>
          <w:w w:val="105"/>
        </w:rPr>
        <w:br w:type="column"/>
      </w:r>
      <w:r>
        <w:rPr>
          <w:rFonts w:ascii="Calibri"/>
          <w:color w:val="231F20"/>
          <w:w w:val="105"/>
          <w:sz w:val="17"/>
        </w:rPr>
        <w:t>Invoke</w:t>
      </w:r>
      <w:r>
        <w:rPr>
          <w:rFonts w:ascii="Calibri"/>
          <w:color w:val="231F20"/>
          <w:spacing w:val="-5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the</w:t>
      </w:r>
      <w:r>
        <w:rPr>
          <w:rFonts w:ascii="Calibri"/>
          <w:color w:val="231F20"/>
          <w:spacing w:val="-4"/>
          <w:w w:val="105"/>
          <w:sz w:val="17"/>
        </w:rPr>
        <w:t> </w:t>
      </w:r>
      <w:r>
        <w:rPr>
          <w:rFonts w:ascii="Cambria"/>
          <w:i/>
          <w:color w:val="231F20"/>
          <w:spacing w:val="-2"/>
          <w:w w:val="105"/>
          <w:sz w:val="17"/>
        </w:rPr>
        <w:t>Vandepitte</w:t>
      </w:r>
      <w:r>
        <w:rPr>
          <w:rFonts w:ascii="Cambria"/>
          <w:i/>
          <w:color w:val="231F20"/>
          <w:spacing w:val="23"/>
          <w:sz w:val="17"/>
        </w:rPr>
        <w:t> </w:t>
      </w:r>
      <w:r>
        <w:rPr>
          <w:rFonts w:ascii="Calibri"/>
          <w:color w:val="231F20"/>
          <w:w w:val="105"/>
          <w:sz w:val="17"/>
        </w:rPr>
        <w:t>procedure, </w:t>
      </w:r>
      <w:r>
        <w:rPr>
          <w:rFonts w:ascii="Calibri"/>
          <w:color w:val="231F20"/>
          <w:spacing w:val="10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joining</w:t>
      </w:r>
      <w:r>
        <w:rPr>
          <w:rFonts w:ascii="Calibri"/>
          <w:color w:val="231F20"/>
          <w:w w:val="111"/>
          <w:sz w:val="17"/>
        </w:rPr>
        <w:t> </w:t>
      </w:r>
      <w:r>
        <w:rPr>
          <w:rFonts w:ascii="Calibri"/>
          <w:color w:val="231F20"/>
          <w:w w:val="105"/>
          <w:sz w:val="17"/>
        </w:rPr>
        <w:t>the</w:t>
      </w:r>
      <w:r>
        <w:rPr>
          <w:rFonts w:ascii="Calibri"/>
          <w:color w:val="231F20"/>
          <w:spacing w:val="11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assignor</w:t>
      </w:r>
      <w:r>
        <w:rPr>
          <w:rFonts w:ascii="Calibri"/>
          <w:color w:val="231F20"/>
          <w:spacing w:val="12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as</w:t>
      </w:r>
      <w:r>
        <w:rPr>
          <w:rFonts w:ascii="Calibri"/>
          <w:color w:val="000000"/>
          <w:sz w:val="17"/>
        </w:rPr>
      </w:r>
    </w:p>
    <w:p>
      <w:pPr>
        <w:pStyle w:val="BodyText"/>
        <w:spacing w:line="240" w:lineRule="auto"/>
        <w:ind w:left="772" w:right="0"/>
        <w:jc w:val="left"/>
      </w:pPr>
      <w:r>
        <w:rPr>
          <w:color w:val="231F20"/>
          <w:w w:val="105"/>
        </w:rPr>
        <w:t>co-defendant</w:t>
      </w:r>
      <w:r>
        <w:rPr>
          <w:color w:val="000000"/>
        </w:rPr>
      </w:r>
    </w:p>
    <w:p>
      <w:pPr>
        <w:spacing w:line="277" w:lineRule="auto" w:before="72"/>
        <w:ind w:left="796" w:right="0" w:firstLine="0"/>
        <w:jc w:val="left"/>
        <w:rPr>
          <w:rFonts w:ascii="Calibri" w:hAnsi="Calibri" w:cs="Calibri" w:eastAsia="Calibri"/>
          <w:sz w:val="17"/>
          <w:szCs w:val="17"/>
        </w:rPr>
      </w:pPr>
      <w:r>
        <w:rPr>
          <w:w w:val="105"/>
        </w:rPr>
        <w:br w:type="column"/>
      </w:r>
      <w:r>
        <w:rPr>
          <w:rFonts w:ascii="Calibri"/>
          <w:color w:val="231F20"/>
          <w:w w:val="105"/>
          <w:sz w:val="17"/>
        </w:rPr>
        <w:t>Invoke</w:t>
      </w:r>
      <w:r>
        <w:rPr>
          <w:rFonts w:ascii="Calibri"/>
          <w:color w:val="231F20"/>
          <w:spacing w:val="-5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the</w:t>
      </w:r>
      <w:r>
        <w:rPr>
          <w:rFonts w:ascii="Calibri"/>
          <w:color w:val="231F20"/>
          <w:spacing w:val="-4"/>
          <w:w w:val="105"/>
          <w:sz w:val="17"/>
        </w:rPr>
        <w:t> </w:t>
      </w:r>
      <w:r>
        <w:rPr>
          <w:rFonts w:ascii="Cambria"/>
          <w:i/>
          <w:color w:val="231F20"/>
          <w:spacing w:val="-2"/>
          <w:w w:val="105"/>
          <w:sz w:val="17"/>
        </w:rPr>
        <w:t>Vandepitte</w:t>
      </w:r>
      <w:r>
        <w:rPr>
          <w:rFonts w:ascii="Cambria"/>
          <w:i/>
          <w:color w:val="231F20"/>
          <w:spacing w:val="23"/>
          <w:sz w:val="17"/>
        </w:rPr>
        <w:t> </w:t>
      </w:r>
      <w:r>
        <w:rPr>
          <w:rFonts w:ascii="Calibri"/>
          <w:color w:val="231F20"/>
          <w:w w:val="105"/>
          <w:sz w:val="17"/>
        </w:rPr>
        <w:t>procedure, </w:t>
      </w:r>
      <w:r>
        <w:rPr>
          <w:rFonts w:ascii="Calibri"/>
          <w:color w:val="231F20"/>
          <w:spacing w:val="10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joining</w:t>
      </w:r>
      <w:r>
        <w:rPr>
          <w:rFonts w:ascii="Calibri"/>
          <w:color w:val="231F20"/>
          <w:w w:val="111"/>
          <w:sz w:val="17"/>
        </w:rPr>
        <w:t> </w:t>
      </w:r>
      <w:r>
        <w:rPr>
          <w:rFonts w:ascii="Calibri"/>
          <w:color w:val="231F20"/>
          <w:w w:val="105"/>
          <w:sz w:val="17"/>
        </w:rPr>
        <w:t>the</w:t>
      </w:r>
      <w:r>
        <w:rPr>
          <w:rFonts w:ascii="Calibri"/>
          <w:color w:val="231F20"/>
          <w:spacing w:val="11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assignor</w:t>
      </w:r>
      <w:r>
        <w:rPr>
          <w:rFonts w:ascii="Calibri"/>
          <w:color w:val="231F20"/>
          <w:spacing w:val="12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as</w:t>
      </w:r>
      <w:r>
        <w:rPr>
          <w:rFonts w:ascii="Calibri"/>
          <w:color w:val="000000"/>
          <w:sz w:val="17"/>
        </w:rPr>
      </w:r>
    </w:p>
    <w:p>
      <w:pPr>
        <w:pStyle w:val="BodyText"/>
        <w:spacing w:line="240" w:lineRule="auto"/>
        <w:ind w:left="796" w:right="0"/>
        <w:jc w:val="left"/>
      </w:pPr>
      <w:r>
        <w:rPr>
          <w:color w:val="231F20"/>
          <w:w w:val="105"/>
        </w:rPr>
        <w:t>co-defendant</w:t>
      </w:r>
      <w:r>
        <w:rPr>
          <w:color w:val="000000"/>
        </w:rPr>
      </w:r>
    </w:p>
    <w:p>
      <w:pPr>
        <w:spacing w:line="277" w:lineRule="auto" w:before="72"/>
        <w:ind w:left="796" w:right="1195" w:firstLine="0"/>
        <w:jc w:val="left"/>
        <w:rPr>
          <w:rFonts w:ascii="Calibri" w:hAnsi="Calibri" w:cs="Calibri" w:eastAsia="Calibri"/>
          <w:sz w:val="17"/>
          <w:szCs w:val="17"/>
        </w:rPr>
      </w:pPr>
      <w:r>
        <w:rPr>
          <w:w w:val="105"/>
        </w:rPr>
        <w:br w:type="column"/>
      </w:r>
      <w:r>
        <w:rPr>
          <w:rFonts w:ascii="Calibri"/>
          <w:color w:val="231F20"/>
          <w:w w:val="105"/>
          <w:sz w:val="17"/>
        </w:rPr>
        <w:t>Invoke</w:t>
      </w:r>
      <w:r>
        <w:rPr>
          <w:rFonts w:ascii="Calibri"/>
          <w:color w:val="231F20"/>
          <w:spacing w:val="-5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the</w:t>
      </w:r>
      <w:r>
        <w:rPr>
          <w:rFonts w:ascii="Calibri"/>
          <w:color w:val="231F20"/>
          <w:spacing w:val="-4"/>
          <w:w w:val="105"/>
          <w:sz w:val="17"/>
        </w:rPr>
        <w:t> </w:t>
      </w:r>
      <w:r>
        <w:rPr>
          <w:rFonts w:ascii="Cambria"/>
          <w:i/>
          <w:color w:val="231F20"/>
          <w:spacing w:val="-2"/>
          <w:w w:val="105"/>
          <w:sz w:val="17"/>
        </w:rPr>
        <w:t>Vandepitte</w:t>
      </w:r>
      <w:r>
        <w:rPr>
          <w:rFonts w:ascii="Cambria"/>
          <w:i/>
          <w:color w:val="231F20"/>
          <w:spacing w:val="23"/>
          <w:sz w:val="17"/>
        </w:rPr>
        <w:t> </w:t>
      </w:r>
      <w:r>
        <w:rPr>
          <w:rFonts w:ascii="Calibri"/>
          <w:color w:val="231F20"/>
          <w:w w:val="105"/>
          <w:sz w:val="17"/>
        </w:rPr>
        <w:t>procedure, </w:t>
      </w:r>
      <w:r>
        <w:rPr>
          <w:rFonts w:ascii="Calibri"/>
          <w:color w:val="231F20"/>
          <w:spacing w:val="10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joining</w:t>
      </w:r>
      <w:r>
        <w:rPr>
          <w:rFonts w:ascii="Calibri"/>
          <w:color w:val="231F20"/>
          <w:w w:val="111"/>
          <w:sz w:val="17"/>
        </w:rPr>
        <w:t> </w:t>
      </w:r>
      <w:r>
        <w:rPr>
          <w:rFonts w:ascii="Calibri"/>
          <w:color w:val="231F20"/>
          <w:w w:val="105"/>
          <w:sz w:val="17"/>
        </w:rPr>
        <w:t>the</w:t>
      </w:r>
      <w:r>
        <w:rPr>
          <w:rFonts w:ascii="Calibri"/>
          <w:color w:val="231F20"/>
          <w:spacing w:val="11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assignor</w:t>
      </w:r>
      <w:r>
        <w:rPr>
          <w:rFonts w:ascii="Calibri"/>
          <w:color w:val="231F20"/>
          <w:spacing w:val="12"/>
          <w:w w:val="105"/>
          <w:sz w:val="17"/>
        </w:rPr>
        <w:t> </w:t>
      </w:r>
      <w:r>
        <w:rPr>
          <w:rFonts w:ascii="Calibri"/>
          <w:color w:val="231F20"/>
          <w:w w:val="105"/>
          <w:sz w:val="17"/>
        </w:rPr>
        <w:t>as</w:t>
      </w:r>
      <w:r>
        <w:rPr>
          <w:rFonts w:ascii="Calibri"/>
          <w:color w:val="000000"/>
          <w:sz w:val="17"/>
        </w:rPr>
      </w:r>
    </w:p>
    <w:p>
      <w:pPr>
        <w:pStyle w:val="BodyText"/>
        <w:spacing w:line="240" w:lineRule="auto"/>
        <w:ind w:left="796" w:right="0"/>
        <w:jc w:val="left"/>
      </w:pPr>
      <w:r>
        <w:rPr>
          <w:color w:val="231F20"/>
          <w:w w:val="105"/>
        </w:rPr>
        <w:t>co-defendant</w:t>
      </w:r>
      <w:r>
        <w:rPr>
          <w:color w:val="000000"/>
        </w:rPr>
      </w:r>
    </w:p>
    <w:p>
      <w:pPr>
        <w:spacing w:after="0" w:line="240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413" w:space="40"/>
            <w:col w:w="2376" w:space="40"/>
            <w:col w:w="2400" w:space="40"/>
            <w:col w:w="3601"/>
          </w:cols>
        </w:sectPr>
      </w:pP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after="0" w:line="240" w:lineRule="auto"/>
        <w:rPr>
          <w:rFonts w:ascii="Calibri" w:hAnsi="Calibri" w:cs="Calibri" w:eastAsia="Calibri"/>
          <w:sz w:val="16"/>
          <w:szCs w:val="16"/>
        </w:rPr>
        <w:sectPr>
          <w:type w:val="continuous"/>
          <w:pgSz w:w="11910" w:h="16840"/>
          <w:pgMar w:top="0" w:bottom="0" w:left="0" w:right="0"/>
        </w:sectPr>
      </w:pPr>
    </w:p>
    <w:p>
      <w:pPr>
        <w:pStyle w:val="BodyText"/>
        <w:spacing w:line="277" w:lineRule="auto" w:before="72"/>
        <w:ind w:left="1808" w:right="0"/>
        <w:jc w:val="left"/>
      </w:pPr>
      <w:r>
        <w:rPr>
          <w:color w:val="231F20"/>
          <w:w w:val="105"/>
        </w:rPr>
        <w:t>Rely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power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attorney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bring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claim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name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000000"/>
        </w:rPr>
      </w:r>
    </w:p>
    <w:p>
      <w:pPr>
        <w:pStyle w:val="BodyText"/>
        <w:spacing w:line="277" w:lineRule="auto" w:before="72"/>
        <w:ind w:left="826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Rely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power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attorney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bring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claim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name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000000"/>
        </w:rPr>
      </w:r>
    </w:p>
    <w:p>
      <w:pPr>
        <w:pStyle w:val="BodyText"/>
        <w:spacing w:line="277" w:lineRule="auto" w:before="72"/>
        <w:ind w:left="850" w:right="0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Rely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power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attorney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bring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claim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name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000000"/>
        </w:rPr>
      </w:r>
    </w:p>
    <w:p>
      <w:pPr>
        <w:pStyle w:val="BodyText"/>
        <w:spacing w:line="277" w:lineRule="auto" w:before="72"/>
        <w:ind w:left="850" w:right="1249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Rely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power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attorney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bring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claim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name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000000"/>
        </w:rPr>
      </w:r>
    </w:p>
    <w:p>
      <w:pPr>
        <w:spacing w:after="0" w:line="277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359" w:space="40"/>
            <w:col w:w="2376" w:space="40"/>
            <w:col w:w="2400" w:space="40"/>
            <w:col w:w="3655"/>
          </w:cols>
        </w:sectPr>
      </w:pPr>
    </w:p>
    <w:p>
      <w:pPr>
        <w:spacing w:line="240" w:lineRule="auto" w:before="5"/>
        <w:rPr>
          <w:rFonts w:ascii="Calibri" w:hAnsi="Calibri" w:cs="Calibri" w:eastAsia="Calibri"/>
          <w:sz w:val="20"/>
          <w:szCs w:val="20"/>
        </w:rPr>
      </w:pPr>
    </w:p>
    <w:p>
      <w:pPr>
        <w:spacing w:after="0" w:line="240" w:lineRule="auto"/>
        <w:rPr>
          <w:rFonts w:ascii="Calibri" w:hAnsi="Calibri" w:cs="Calibri" w:eastAsia="Calibri"/>
          <w:sz w:val="20"/>
          <w:szCs w:val="20"/>
        </w:rPr>
        <w:sectPr>
          <w:type w:val="continuous"/>
          <w:pgSz w:w="11910" w:h="16840"/>
          <w:pgMar w:top="0" w:bottom="0" w:left="0" w:right="0"/>
        </w:sectPr>
      </w:pPr>
    </w:p>
    <w:p>
      <w:pPr>
        <w:pStyle w:val="BodyText"/>
        <w:spacing w:line="277" w:lineRule="auto" w:before="72"/>
        <w:ind w:left="1808" w:right="231"/>
        <w:jc w:val="left"/>
      </w:pPr>
      <w:r>
        <w:rPr>
          <w:color w:val="231F20"/>
          <w:w w:val="105"/>
        </w:rPr>
        <w:t>On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administration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appointment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ensure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administrator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appointed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who</w:t>
      </w:r>
      <w:r>
        <w:rPr>
          <w:color w:val="231F20"/>
          <w:w w:val="109"/>
        </w:rPr>
        <w:t> 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will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conduct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000000"/>
        </w:rPr>
      </w:r>
    </w:p>
    <w:p>
      <w:pPr>
        <w:pStyle w:val="BodyText"/>
        <w:spacing w:line="277" w:lineRule="auto"/>
        <w:ind w:left="1808" w:right="0"/>
        <w:jc w:val="left"/>
      </w:pPr>
      <w:r>
        <w:rPr>
          <w:color w:val="231F20"/>
          <w:w w:val="105"/>
        </w:rPr>
        <w:t>administration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so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collect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receivables</w:t>
      </w:r>
      <w:r>
        <w:rPr>
          <w:color w:val="000000"/>
        </w:rPr>
      </w:r>
    </w:p>
    <w:p>
      <w:pPr>
        <w:pStyle w:val="BodyText"/>
        <w:spacing w:line="277" w:lineRule="auto" w:before="72"/>
        <w:ind w:left="542" w:right="231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On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administration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appointment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ensure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administrator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appointed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who</w:t>
      </w:r>
      <w:r>
        <w:rPr>
          <w:color w:val="231F20"/>
          <w:w w:val="109"/>
        </w:rPr>
        <w:t> 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will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conduct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000000"/>
        </w:rPr>
      </w:r>
    </w:p>
    <w:p>
      <w:pPr>
        <w:pStyle w:val="BodyText"/>
        <w:spacing w:line="277" w:lineRule="auto"/>
        <w:ind w:left="542" w:right="0"/>
        <w:jc w:val="left"/>
      </w:pPr>
      <w:r>
        <w:rPr>
          <w:color w:val="231F20"/>
          <w:w w:val="105"/>
        </w:rPr>
        <w:t>administration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so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collect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receivables</w:t>
      </w:r>
      <w:r>
        <w:rPr>
          <w:color w:val="000000"/>
        </w:rPr>
      </w:r>
    </w:p>
    <w:p>
      <w:pPr>
        <w:pStyle w:val="BodyText"/>
        <w:spacing w:line="277" w:lineRule="auto" w:before="72"/>
        <w:ind w:left="566" w:right="231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On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administration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appointment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ensure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administrator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appointed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who</w:t>
      </w:r>
      <w:r>
        <w:rPr>
          <w:color w:val="231F20"/>
          <w:w w:val="109"/>
        </w:rPr>
        <w:t> 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will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conduct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000000"/>
        </w:rPr>
      </w:r>
    </w:p>
    <w:p>
      <w:pPr>
        <w:pStyle w:val="BodyText"/>
        <w:spacing w:line="277" w:lineRule="auto"/>
        <w:ind w:left="566" w:right="0"/>
        <w:jc w:val="left"/>
      </w:pPr>
      <w:r>
        <w:rPr>
          <w:color w:val="231F20"/>
          <w:w w:val="105"/>
        </w:rPr>
        <w:t>administration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so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collect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receivables</w:t>
      </w:r>
      <w:r>
        <w:rPr>
          <w:color w:val="000000"/>
        </w:rPr>
      </w:r>
    </w:p>
    <w:p>
      <w:pPr>
        <w:pStyle w:val="BodyText"/>
        <w:spacing w:line="277" w:lineRule="auto" w:before="72"/>
        <w:ind w:left="566" w:right="1198"/>
        <w:jc w:val="left"/>
      </w:pPr>
      <w:r>
        <w:rPr>
          <w:w w:val="105"/>
        </w:rPr>
        <w:br w:type="column"/>
      </w:r>
      <w:r>
        <w:rPr>
          <w:color w:val="231F20"/>
          <w:w w:val="105"/>
        </w:rPr>
        <w:t>On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administration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appointment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ensure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administrator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is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appointed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who</w:t>
      </w:r>
      <w:r>
        <w:rPr>
          <w:color w:val="231F20"/>
          <w:w w:val="109"/>
        </w:rPr>
        <w:t> 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will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conduct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000000"/>
        </w:rPr>
      </w:r>
    </w:p>
    <w:p>
      <w:pPr>
        <w:pStyle w:val="BodyText"/>
        <w:spacing w:line="277" w:lineRule="auto"/>
        <w:ind w:left="566" w:right="648"/>
        <w:jc w:val="left"/>
      </w:pPr>
      <w:r>
        <w:rPr>
          <w:color w:val="231F20"/>
          <w:w w:val="105"/>
        </w:rPr>
        <w:t>administration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so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collect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receivables</w:t>
      </w:r>
      <w:r>
        <w:rPr>
          <w:color w:val="000000"/>
        </w:rPr>
      </w:r>
    </w:p>
    <w:p>
      <w:pPr>
        <w:spacing w:after="0" w:line="277" w:lineRule="auto"/>
        <w:jc w:val="left"/>
        <w:sectPr>
          <w:type w:val="continuous"/>
          <w:pgSz w:w="11910" w:h="16840"/>
          <w:pgMar w:top="0" w:bottom="0" w:left="0" w:right="0"/>
          <w:cols w:num="4" w:equalWidth="0">
            <w:col w:w="3643" w:space="40"/>
            <w:col w:w="2376" w:space="40"/>
            <w:col w:w="2400" w:space="40"/>
            <w:col w:w="3371"/>
          </w:cols>
        </w:sect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11"/>
        <w:rPr>
          <w:rFonts w:ascii="Calibri" w:hAnsi="Calibri" w:cs="Calibri" w:eastAsia="Calibri"/>
          <w:sz w:val="16"/>
          <w:szCs w:val="16"/>
        </w:rPr>
      </w:pPr>
    </w:p>
    <w:p>
      <w:pPr>
        <w:pStyle w:val="BodyText"/>
        <w:numPr>
          <w:ilvl w:val="0"/>
          <w:numId w:val="1"/>
        </w:numPr>
        <w:tabs>
          <w:tab w:pos="1500" w:val="left" w:leader="none"/>
        </w:tabs>
        <w:spacing w:line="300" w:lineRule="auto" w:before="0" w:after="0"/>
        <w:ind w:left="1499" w:right="1404" w:hanging="366"/>
        <w:jc w:val="left"/>
      </w:pPr>
      <w:r>
        <w:rPr>
          <w:color w:val="231F20"/>
          <w:w w:val="105"/>
        </w:rPr>
        <w:t>Have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experienced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any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particular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difficulties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relying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methods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7"/>
          <w:w w:val="105"/>
        </w:rPr>
        <w:t> </w:t>
      </w:r>
      <w:r>
        <w:rPr>
          <w:color w:val="231F20"/>
          <w:spacing w:val="-1"/>
          <w:w w:val="105"/>
        </w:rPr>
        <w:t>enforcement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which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27"/>
          <w:w w:val="108"/>
        </w:rPr>
        <w:t> </w:t>
      </w:r>
      <w:r>
        <w:rPr>
          <w:color w:val="231F20"/>
          <w:w w:val="105"/>
        </w:rPr>
        <w:t>identified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your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answer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question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12?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7"/>
        <w:rPr>
          <w:rFonts w:ascii="Calibri" w:hAnsi="Calibri" w:cs="Calibri" w:eastAsia="Calibri"/>
          <w:sz w:val="14"/>
          <w:szCs w:val="14"/>
        </w:rPr>
      </w:pPr>
    </w:p>
    <w:p>
      <w:pPr>
        <w:pStyle w:val="BodyText"/>
        <w:numPr>
          <w:ilvl w:val="0"/>
          <w:numId w:val="1"/>
        </w:numPr>
        <w:tabs>
          <w:tab w:pos="1500" w:val="left" w:leader="none"/>
        </w:tabs>
        <w:spacing w:line="300" w:lineRule="auto" w:before="0" w:after="0"/>
        <w:ind w:left="1499" w:right="1189" w:hanging="366"/>
        <w:jc w:val="left"/>
      </w:pPr>
      <w:r>
        <w:rPr>
          <w:color w:val="231F20"/>
          <w:w w:val="105"/>
        </w:rPr>
        <w:t>If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law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were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changed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so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prohibitions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assignment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were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not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valid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assignee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but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could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result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claim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damages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against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assignor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who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assigned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breach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such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prohibition,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do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anticipate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companies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may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be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reluctant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seek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financing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backed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by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their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debtor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book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due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concerns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inadvertent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breach?</w:t>
      </w:r>
      <w:r>
        <w:rPr>
          <w:color w:val="000000"/>
        </w:rPr>
      </w:r>
    </w:p>
    <w:p>
      <w:pPr>
        <w:pStyle w:val="BodyText"/>
        <w:tabs>
          <w:tab w:pos="3615" w:val="left" w:leader="none"/>
        </w:tabs>
        <w:spacing w:line="240" w:lineRule="auto" w:before="113"/>
        <w:ind w:left="1793" w:right="0"/>
        <w:jc w:val="left"/>
      </w:pPr>
      <w:r>
        <w:rPr>
          <w:color w:val="231F20"/>
          <w:spacing w:val="-3"/>
        </w:rPr>
        <w:t>Yes</w:t>
        <w:tab/>
      </w:r>
      <w:r>
        <w:rPr>
          <w:color w:val="231F20"/>
          <w:w w:val="110"/>
        </w:rPr>
        <w:t>No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11"/>
        <w:rPr>
          <w:rFonts w:ascii="Calibri" w:hAnsi="Calibri" w:cs="Calibri" w:eastAsia="Calibri"/>
          <w:sz w:val="18"/>
          <w:szCs w:val="18"/>
        </w:rPr>
      </w:pPr>
    </w:p>
    <w:p>
      <w:pPr>
        <w:pStyle w:val="BodyText"/>
        <w:numPr>
          <w:ilvl w:val="0"/>
          <w:numId w:val="1"/>
        </w:numPr>
        <w:tabs>
          <w:tab w:pos="1500" w:val="left" w:leader="none"/>
        </w:tabs>
        <w:spacing w:line="240" w:lineRule="auto" w:before="0" w:after="0"/>
        <w:ind w:left="1499" w:right="0" w:hanging="366"/>
        <w:jc w:val="left"/>
      </w:pPr>
      <w:r>
        <w:rPr>
          <w:color w:val="231F20"/>
          <w:w w:val="105"/>
        </w:rPr>
        <w:t>Do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think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incidence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use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prohibitions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assignment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being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included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contracts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is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3615" w:val="left" w:leader="none"/>
          <w:tab w:pos="5555" w:val="left" w:leader="none"/>
        </w:tabs>
        <w:spacing w:line="240" w:lineRule="auto"/>
        <w:ind w:left="1793" w:right="0"/>
        <w:jc w:val="left"/>
      </w:pPr>
      <w:r>
        <w:rPr>
          <w:color w:val="231F20"/>
          <w:w w:val="105"/>
        </w:rPr>
        <w:t>Increasing</w:t>
        <w:tab/>
        <w:t>Decreasing</w:t>
        <w:tab/>
        <w:t>Much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same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before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2"/>
        <w:rPr>
          <w:rFonts w:ascii="Calibri" w:hAnsi="Calibri" w:cs="Calibri" w:eastAsia="Calibri"/>
          <w:sz w:val="12"/>
          <w:szCs w:val="12"/>
        </w:rPr>
      </w:pPr>
    </w:p>
    <w:p>
      <w:pPr>
        <w:pStyle w:val="BodyText"/>
        <w:numPr>
          <w:ilvl w:val="0"/>
          <w:numId w:val="1"/>
        </w:numPr>
        <w:tabs>
          <w:tab w:pos="1500" w:val="left" w:leader="none"/>
        </w:tabs>
        <w:spacing w:line="240" w:lineRule="auto" w:before="0" w:after="0"/>
        <w:ind w:left="1499" w:right="0" w:hanging="366"/>
        <w:jc w:val="left"/>
      </w:pPr>
      <w:r>
        <w:rPr>
          <w:color w:val="231F20"/>
          <w:w w:val="105"/>
        </w:rPr>
        <w:t>In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your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experience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which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companies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are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most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likely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include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prohibitions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assignment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within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their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contracts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tabs>
          <w:tab w:pos="3664" w:val="left" w:leader="none"/>
          <w:tab w:pos="5555" w:val="left" w:leader="none"/>
        </w:tabs>
        <w:spacing w:line="240" w:lineRule="auto"/>
        <w:ind w:right="0"/>
        <w:jc w:val="left"/>
      </w:pPr>
      <w:r>
        <w:rPr>
          <w:color w:val="231F20"/>
          <w:w w:val="110"/>
        </w:rPr>
        <w:t>Large</w:t>
      </w:r>
      <w:r>
        <w:rPr>
          <w:color w:val="231F20"/>
          <w:spacing w:val="-13"/>
          <w:w w:val="110"/>
        </w:rPr>
        <w:t> </w:t>
      </w:r>
      <w:r>
        <w:rPr>
          <w:color w:val="231F20"/>
          <w:w w:val="110"/>
        </w:rPr>
        <w:t>companies</w:t>
        <w:tab/>
        <w:t>Small</w:t>
      </w:r>
      <w:r>
        <w:rPr>
          <w:color w:val="231F20"/>
          <w:spacing w:val="-16"/>
          <w:w w:val="110"/>
        </w:rPr>
        <w:t> </w:t>
      </w:r>
      <w:r>
        <w:rPr>
          <w:color w:val="231F20"/>
          <w:w w:val="110"/>
        </w:rPr>
        <w:t>companies</w:t>
        <w:tab/>
        <w:t>Government</w:t>
      </w:r>
      <w:r>
        <w:rPr>
          <w:color w:val="231F20"/>
          <w:spacing w:val="-24"/>
          <w:w w:val="110"/>
        </w:rPr>
        <w:t> </w:t>
      </w:r>
      <w:r>
        <w:rPr>
          <w:color w:val="231F20"/>
          <w:w w:val="110"/>
        </w:rPr>
        <w:t>agencies</w:t>
      </w:r>
      <w:r>
        <w:rPr>
          <w:color w:val="000000"/>
        </w:rPr>
      </w:r>
    </w:p>
    <w:p>
      <w:pPr>
        <w:spacing w:line="240" w:lineRule="auto" w:before="7"/>
        <w:rPr>
          <w:rFonts w:ascii="Calibri" w:hAnsi="Calibri" w:cs="Calibri" w:eastAsia="Calibri"/>
          <w:sz w:val="13"/>
          <w:szCs w:val="13"/>
        </w:rPr>
      </w:pPr>
    </w:p>
    <w:p>
      <w:pPr>
        <w:pStyle w:val="BodyText"/>
        <w:spacing w:line="240" w:lineRule="auto"/>
        <w:ind w:right="0"/>
        <w:jc w:val="left"/>
      </w:pPr>
      <w:r>
        <w:rPr>
          <w:color w:val="231F20"/>
          <w:w w:val="110"/>
        </w:rPr>
        <w:t>Other </w:t>
      </w:r>
      <w:r>
        <w:rPr>
          <w:color w:val="231F20"/>
          <w:spacing w:val="10"/>
          <w:w w:val="110"/>
        </w:rPr>
        <w:t> </w:t>
      </w:r>
      <w:r>
        <w:rPr>
          <w:color w:val="231F20"/>
          <w:w w:val="110"/>
        </w:rPr>
        <w:t>(please </w:t>
      </w:r>
      <w:r>
        <w:rPr>
          <w:color w:val="231F20"/>
          <w:spacing w:val="11"/>
          <w:w w:val="110"/>
        </w:rPr>
        <w:t> </w:t>
      </w:r>
      <w:r>
        <w:rPr>
          <w:color w:val="231F20"/>
          <w:w w:val="110"/>
        </w:rPr>
        <w:t>specify) </w:t>
      </w:r>
      <w:r>
        <w:rPr>
          <w:color w:val="231F20"/>
          <w:spacing w:val="15"/>
          <w:w w:val="110"/>
        </w:rPr>
        <w:t> </w:t>
      </w:r>
      <w:r>
        <w:rPr>
          <w:color w:val="939598"/>
          <w:w w:val="110"/>
        </w:rPr>
        <w:t>.....................................................................................................................................................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11"/>
        <w:rPr>
          <w:rFonts w:ascii="Calibri" w:hAnsi="Calibri" w:cs="Calibri" w:eastAsia="Calibri"/>
          <w:sz w:val="18"/>
          <w:szCs w:val="18"/>
        </w:rPr>
      </w:pPr>
    </w:p>
    <w:p>
      <w:pPr>
        <w:pStyle w:val="BodyText"/>
        <w:numPr>
          <w:ilvl w:val="0"/>
          <w:numId w:val="1"/>
        </w:numPr>
        <w:tabs>
          <w:tab w:pos="1500" w:val="left" w:leader="none"/>
        </w:tabs>
        <w:spacing w:line="300" w:lineRule="auto" w:before="0" w:after="0"/>
        <w:ind w:left="1499" w:right="1255" w:hanging="366"/>
        <w:jc w:val="left"/>
      </w:pPr>
      <w:r>
        <w:rPr>
          <w:color w:val="231F20"/>
          <w:w w:val="110"/>
        </w:rPr>
        <w:t>In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your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opinion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what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is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the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key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driver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that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causes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companies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include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prohibitions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on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assignment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in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their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contracts?</w:t>
      </w:r>
      <w:r>
        <w:rPr>
          <w:color w:val="231F20"/>
          <w:w w:val="106"/>
        </w:rPr>
        <w:t> </w:t>
      </w:r>
      <w:r>
        <w:rPr>
          <w:color w:val="231F20"/>
          <w:w w:val="110"/>
        </w:rPr>
        <w:t>Please    </w:t>
      </w:r>
      <w:r>
        <w:rPr>
          <w:color w:val="231F20"/>
          <w:spacing w:val="4"/>
          <w:w w:val="110"/>
        </w:rPr>
        <w:t> </w:t>
      </w:r>
      <w:r>
        <w:rPr>
          <w:color w:val="231F20"/>
          <w:spacing w:val="-2"/>
          <w:w w:val="110"/>
        </w:rPr>
        <w:t>specify</w:t>
      </w:r>
      <w:r>
        <w:rPr>
          <w:color w:val="939598"/>
          <w:spacing w:val="-1"/>
          <w:w w:val="110"/>
        </w:rPr>
        <w:t>.......................................................................................................................................................................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3"/>
        <w:rPr>
          <w:rFonts w:ascii="Calibri" w:hAnsi="Calibri" w:cs="Calibri" w:eastAsia="Calibri"/>
          <w:sz w:val="25"/>
          <w:szCs w:val="25"/>
        </w:rPr>
      </w:pPr>
    </w:p>
    <w:p>
      <w:pPr>
        <w:spacing w:after="0" w:line="240" w:lineRule="auto"/>
        <w:rPr>
          <w:rFonts w:ascii="Calibri" w:hAnsi="Calibri" w:cs="Calibri" w:eastAsia="Calibri"/>
          <w:sz w:val="25"/>
          <w:szCs w:val="25"/>
        </w:rPr>
        <w:sectPr>
          <w:type w:val="continuous"/>
          <w:pgSz w:w="11910" w:h="16840"/>
          <w:pgMar w:top="0" w:bottom="0" w:left="0" w:right="0"/>
        </w:sectPr>
      </w:pPr>
    </w:p>
    <w:p>
      <w:pPr>
        <w:pStyle w:val="Heading2"/>
        <w:spacing w:line="240" w:lineRule="auto" w:before="75"/>
        <w:ind w:right="0"/>
        <w:jc w:val="left"/>
        <w:rPr>
          <w:b w:val="0"/>
          <w:bCs w:val="0"/>
        </w:rPr>
      </w:pPr>
      <w:r>
        <w:rPr>
          <w:color w:val="231F20"/>
          <w:spacing w:val="-2"/>
        </w:rPr>
        <w:t>Would</w:t>
      </w:r>
      <w:r>
        <w:rPr>
          <w:color w:val="231F20"/>
          <w:spacing w:val="1"/>
        </w:rPr>
        <w:t> </w:t>
      </w:r>
      <w:r>
        <w:rPr>
          <w:color w:val="231F20"/>
        </w:rPr>
        <w:t>you</w:t>
      </w:r>
      <w:r>
        <w:rPr>
          <w:color w:val="231F20"/>
          <w:spacing w:val="2"/>
        </w:rPr>
        <w:t> </w:t>
      </w:r>
      <w:r>
        <w:rPr>
          <w:color w:val="231F20"/>
        </w:rPr>
        <w:t>be</w:t>
      </w:r>
      <w:r>
        <w:rPr>
          <w:color w:val="231F20"/>
          <w:spacing w:val="1"/>
        </w:rPr>
        <w:t> </w:t>
      </w:r>
      <w:r>
        <w:rPr>
          <w:color w:val="231F20"/>
        </w:rPr>
        <w:t>willing</w:t>
      </w:r>
      <w:r>
        <w:rPr>
          <w:color w:val="231F20"/>
          <w:spacing w:val="2"/>
        </w:rPr>
        <w:t> </w:t>
      </w:r>
      <w:r>
        <w:rPr>
          <w:color w:val="231F20"/>
        </w:rPr>
        <w:t>for</w:t>
      </w:r>
      <w:r>
        <w:rPr>
          <w:color w:val="231F20"/>
          <w:spacing w:val="1"/>
        </w:rPr>
        <w:t> </w:t>
      </w:r>
      <w:r>
        <w:rPr>
          <w:color w:val="231F20"/>
        </w:rPr>
        <w:t>us</w:t>
      </w:r>
      <w:r>
        <w:rPr>
          <w:color w:val="231F20"/>
          <w:spacing w:val="2"/>
        </w:rPr>
        <w:t> </w:t>
      </w:r>
      <w:r>
        <w:rPr>
          <w:color w:val="231F20"/>
        </w:rPr>
        <w:t>to</w:t>
      </w:r>
      <w:r>
        <w:rPr>
          <w:color w:val="231F20"/>
          <w:spacing w:val="1"/>
        </w:rPr>
        <w:t> </w:t>
      </w:r>
      <w:r>
        <w:rPr>
          <w:color w:val="231F20"/>
        </w:rPr>
        <w:t>contact</w:t>
      </w:r>
      <w:r>
        <w:rPr>
          <w:color w:val="231F20"/>
          <w:spacing w:val="2"/>
        </w:rPr>
        <w:t> </w:t>
      </w:r>
      <w:r>
        <w:rPr>
          <w:color w:val="231F20"/>
        </w:rPr>
        <w:t>you</w:t>
      </w:r>
      <w:r>
        <w:rPr>
          <w:color w:val="231F20"/>
          <w:spacing w:val="1"/>
        </w:rPr>
        <w:t> </w:t>
      </w:r>
      <w:r>
        <w:rPr>
          <w:color w:val="231F20"/>
        </w:rPr>
        <w:t>for</w:t>
      </w:r>
      <w:r>
        <w:rPr>
          <w:color w:val="231F20"/>
          <w:spacing w:val="2"/>
        </w:rPr>
        <w:t> </w:t>
      </w:r>
      <w:r>
        <w:rPr>
          <w:color w:val="231F20"/>
        </w:rPr>
        <w:t>more</w:t>
      </w:r>
      <w:r>
        <w:rPr>
          <w:color w:val="231F20"/>
          <w:spacing w:val="1"/>
        </w:rPr>
        <w:t> </w:t>
      </w:r>
      <w:r>
        <w:rPr>
          <w:color w:val="231F20"/>
        </w:rPr>
        <w:t>information?</w:t>
      </w:r>
      <w:r>
        <w:rPr>
          <w:b w:val="0"/>
          <w:color w:val="000000"/>
        </w:rPr>
      </w:r>
    </w:p>
    <w:p>
      <w:pPr>
        <w:spacing w:line="240" w:lineRule="auto" w:before="0"/>
        <w:rPr>
          <w:rFonts w:ascii="Trebuchet MS" w:hAnsi="Trebuchet MS" w:cs="Trebuchet MS" w:eastAsia="Trebuchet MS"/>
          <w:sz w:val="16"/>
          <w:szCs w:val="16"/>
        </w:rPr>
      </w:pPr>
    </w:p>
    <w:p>
      <w:pPr>
        <w:pStyle w:val="BodyText"/>
        <w:spacing w:line="240" w:lineRule="auto" w:before="111"/>
        <w:ind w:left="1133" w:right="0"/>
        <w:jc w:val="left"/>
      </w:pPr>
      <w:r>
        <w:rPr>
          <w:color w:val="231F20"/>
          <w:w w:val="110"/>
        </w:rPr>
        <w:t>Name:  </w:t>
      </w:r>
      <w:r>
        <w:rPr>
          <w:color w:val="231F20"/>
          <w:spacing w:val="29"/>
          <w:w w:val="110"/>
        </w:rPr>
        <w:t> </w:t>
      </w:r>
      <w:r>
        <w:rPr>
          <w:color w:val="939598"/>
          <w:w w:val="110"/>
        </w:rPr>
        <w:t>.................................................................................................</w:t>
      </w:r>
      <w:r>
        <w:rPr>
          <w:color w:val="000000"/>
        </w:rPr>
      </w:r>
    </w:p>
    <w:p>
      <w:pPr>
        <w:spacing w:line="842" w:lineRule="exact" w:before="0"/>
        <w:ind w:left="945" w:right="0" w:firstLine="0"/>
        <w:jc w:val="left"/>
        <w:rPr>
          <w:rFonts w:ascii="Cambria" w:hAnsi="Cambria" w:cs="Cambria" w:eastAsia="Cambria"/>
          <w:sz w:val="72"/>
          <w:szCs w:val="72"/>
        </w:rPr>
      </w:pPr>
      <w:r>
        <w:rPr/>
        <w:br w:type="column"/>
      </w:r>
      <w:r>
        <w:rPr>
          <w:rFonts w:ascii="Cambria"/>
          <w:color w:val="007396"/>
          <w:sz w:val="72"/>
        </w:rPr>
        <w:t>STL</w:t>
      </w:r>
      <w:r>
        <w:rPr>
          <w:rFonts w:ascii="Cambria"/>
          <w:color w:val="007396"/>
          <w:spacing w:val="29"/>
          <w:sz w:val="72"/>
        </w:rPr>
        <w:t>R</w:t>
      </w:r>
      <w:r>
        <w:rPr>
          <w:rFonts w:ascii="Cambria"/>
          <w:color w:val="007396"/>
          <w:sz w:val="72"/>
        </w:rPr>
        <w:t>P</w:t>
      </w:r>
      <w:r>
        <w:rPr>
          <w:rFonts w:ascii="Cambria"/>
          <w:color w:val="000000"/>
          <w:sz w:val="72"/>
        </w:rPr>
      </w:r>
    </w:p>
    <w:p>
      <w:pPr>
        <w:spacing w:line="240" w:lineRule="auto" w:before="5"/>
        <w:rPr>
          <w:rFonts w:ascii="Cambria" w:hAnsi="Cambria" w:cs="Cambria" w:eastAsia="Cambria"/>
          <w:sz w:val="12"/>
          <w:szCs w:val="12"/>
        </w:rPr>
      </w:pPr>
      <w:r>
        <w:rPr/>
        <w:br w:type="column"/>
      </w:r>
      <w:r>
        <w:rPr>
          <w:rFonts w:ascii="Cambria"/>
          <w:sz w:val="12"/>
        </w:rPr>
      </w:r>
    </w:p>
    <w:p>
      <w:pPr>
        <w:spacing w:line="275" w:lineRule="auto" w:before="0"/>
        <w:ind w:left="357" w:right="1008" w:firstLine="0"/>
        <w:jc w:val="left"/>
        <w:rPr>
          <w:rFonts w:ascii="Calibri" w:hAnsi="Calibri" w:cs="Calibri" w:eastAsia="Calibri"/>
          <w:sz w:val="14"/>
          <w:szCs w:val="14"/>
        </w:rPr>
      </w:pPr>
      <w:r>
        <w:rPr/>
        <w:pict>
          <v:group style="position:absolute;margin-left:482.835297pt;margin-top:-2.65416pt;width:.1pt;height:33.65pt;mso-position-horizontal-relative:page;mso-position-vertical-relative:paragraph;z-index:6" coordorigin="9657,-53" coordsize="2,673">
            <v:shape style="position:absolute;left:9657;top:-53;width:2;height:673" coordorigin="9657,-53" coordsize="0,673" path="m9657,-53l9657,620e" filled="false" stroked="true" strokeweight="1.037pt" strokecolor="#4c4d4f">
              <v:path arrowok="t"/>
            </v:shape>
            <w10:wrap type="none"/>
          </v:group>
        </w:pict>
      </w:r>
      <w:r>
        <w:rPr>
          <w:rFonts w:ascii="Calibri"/>
          <w:color w:val="007396"/>
          <w:spacing w:val="-1"/>
          <w:w w:val="105"/>
          <w:sz w:val="14"/>
        </w:rPr>
        <w:t>Secur</w:t>
      </w:r>
      <w:r>
        <w:rPr>
          <w:rFonts w:ascii="Calibri"/>
          <w:color w:val="007396"/>
          <w:spacing w:val="-2"/>
          <w:w w:val="105"/>
          <w:sz w:val="14"/>
        </w:rPr>
        <w:t>ed</w:t>
      </w:r>
      <w:r>
        <w:rPr>
          <w:rFonts w:ascii="Calibri"/>
          <w:color w:val="007396"/>
          <w:spacing w:val="25"/>
          <w:w w:val="102"/>
          <w:sz w:val="14"/>
        </w:rPr>
        <w:t> </w:t>
      </w:r>
      <w:r>
        <w:rPr>
          <w:rFonts w:ascii="Calibri"/>
          <w:color w:val="007396"/>
          <w:spacing w:val="-2"/>
          <w:w w:val="105"/>
          <w:sz w:val="14"/>
        </w:rPr>
        <w:t>T</w:t>
      </w:r>
      <w:r>
        <w:rPr>
          <w:rFonts w:ascii="Calibri"/>
          <w:color w:val="007396"/>
          <w:spacing w:val="-3"/>
          <w:w w:val="105"/>
          <w:sz w:val="14"/>
        </w:rPr>
        <w:t>r</w:t>
      </w:r>
      <w:r>
        <w:rPr>
          <w:rFonts w:ascii="Calibri"/>
          <w:color w:val="007396"/>
          <w:spacing w:val="-2"/>
          <w:w w:val="105"/>
          <w:sz w:val="14"/>
        </w:rPr>
        <w:t>ansactions</w:t>
      </w:r>
      <w:r>
        <w:rPr>
          <w:rFonts w:ascii="Calibri"/>
          <w:color w:val="007396"/>
          <w:spacing w:val="22"/>
          <w:w w:val="105"/>
          <w:sz w:val="14"/>
        </w:rPr>
        <w:t> </w:t>
      </w:r>
      <w:r>
        <w:rPr>
          <w:rFonts w:ascii="Calibri"/>
          <w:color w:val="007396"/>
          <w:spacing w:val="-1"/>
          <w:w w:val="105"/>
          <w:sz w:val="14"/>
        </w:rPr>
        <w:t>Law</w:t>
      </w:r>
      <w:r>
        <w:rPr>
          <w:rFonts w:ascii="Calibri"/>
          <w:color w:val="007396"/>
          <w:spacing w:val="23"/>
          <w:w w:val="107"/>
          <w:sz w:val="14"/>
        </w:rPr>
        <w:t> </w:t>
      </w:r>
      <w:r>
        <w:rPr>
          <w:rFonts w:ascii="Calibri"/>
          <w:color w:val="007396"/>
          <w:spacing w:val="-2"/>
          <w:w w:val="105"/>
          <w:sz w:val="14"/>
        </w:rPr>
        <w:t>Reform</w:t>
      </w:r>
      <w:r>
        <w:rPr>
          <w:rFonts w:ascii="Calibri"/>
          <w:color w:val="007396"/>
          <w:spacing w:val="11"/>
          <w:w w:val="105"/>
          <w:sz w:val="14"/>
        </w:rPr>
        <w:t> </w:t>
      </w:r>
      <w:r>
        <w:rPr>
          <w:rFonts w:ascii="Calibri"/>
          <w:color w:val="007396"/>
          <w:spacing w:val="-2"/>
          <w:w w:val="105"/>
          <w:sz w:val="14"/>
        </w:rPr>
        <w:t>Pr</w:t>
      </w:r>
      <w:r>
        <w:rPr>
          <w:rFonts w:ascii="Calibri"/>
          <w:color w:val="007396"/>
          <w:spacing w:val="-1"/>
          <w:w w:val="105"/>
          <w:sz w:val="14"/>
        </w:rPr>
        <w:t>oject</w:t>
      </w:r>
      <w:r>
        <w:rPr>
          <w:rFonts w:ascii="Calibri"/>
          <w:color w:val="000000"/>
          <w:sz w:val="14"/>
        </w:rPr>
      </w:r>
    </w:p>
    <w:p>
      <w:pPr>
        <w:spacing w:after="0" w:line="275" w:lineRule="auto"/>
        <w:jc w:val="left"/>
        <w:rPr>
          <w:rFonts w:ascii="Calibri" w:hAnsi="Calibri" w:cs="Calibri" w:eastAsia="Calibri"/>
          <w:sz w:val="14"/>
          <w:szCs w:val="14"/>
        </w:rPr>
        <w:sectPr>
          <w:type w:val="continuous"/>
          <w:pgSz w:w="11910" w:h="16840"/>
          <w:pgMar w:top="0" w:bottom="0" w:left="0" w:right="0"/>
          <w:cols w:num="3" w:equalWidth="0">
            <w:col w:w="6404" w:space="40"/>
            <w:col w:w="3016" w:space="40"/>
            <w:col w:w="2410"/>
          </w:cols>
        </w:sectPr>
      </w:pPr>
    </w:p>
    <w:p>
      <w:pPr>
        <w:pStyle w:val="BodyText"/>
        <w:spacing w:line="240" w:lineRule="auto" w:before="86"/>
        <w:ind w:left="1133" w:right="0"/>
        <w:jc w:val="left"/>
      </w:pPr>
      <w:r>
        <w:rPr/>
        <w:pict>
          <v:group style="position:absolute;margin-left:-1pt;margin-top:.001015pt;width:597.050pt;height:710.2pt;mso-position-horizontal-relative:page;mso-position-vertical-relative:page;z-index:-772" coordorigin="-20,0" coordsize="11941,14204">
            <v:group style="position:absolute;left:0;top:405;width:11906;height:13799" coordorigin="0,405" coordsize="11906,13799">
              <v:shape style="position:absolute;left:0;top:405;width:11906;height:13799" coordorigin="0,405" coordsize="11906,13799" path="m0,14204l11906,14204,11906,405,0,405,0,14204xe" filled="true" fillcolor="#fafcfc" stroked="false">
                <v:path arrowok="t"/>
                <v:fill type="solid"/>
              </v:shape>
            </v:group>
            <v:group style="position:absolute;left:0;top:14184;width:11901;height:2" coordorigin="0,14184" coordsize="11901,2">
              <v:shape style="position:absolute;left:0;top:14184;width:11901;height:2" coordorigin="0,14184" coordsize="11901,0" path="m0,14184l11901,14184e" filled="false" stroked="true" strokeweight="2pt" strokecolor="#007396">
                <v:path arrowok="t"/>
              </v:shape>
            </v:group>
            <v:group style="position:absolute;left:1134;top:1933;width:9638;height:2" coordorigin="1134,1933" coordsize="9638,2">
              <v:shape style="position:absolute;left:1134;top:1933;width:9638;height:2" coordorigin="1134,1933" coordsize="9638,0" path="m1134,1933l10772,1933e" filled="false" stroked="true" strokeweight=".5pt" strokecolor="#007cb6">
                <v:path arrowok="t"/>
              </v:shape>
            </v:group>
            <v:group style="position:absolute;left:1512;top:2183;width:195;height:195" coordorigin="1512,2183" coordsize="195,195">
              <v:shape style="position:absolute;left:1512;top:2183;width:195;height:195" coordorigin="1512,2183" coordsize="195,195" path="m1512,2377l1706,2377,1706,2183,1512,2183,1512,2377xe" filled="true" fillcolor="#ffffff" stroked="false">
                <v:path arrowok="t"/>
                <v:fill type="solid"/>
              </v:shape>
            </v:group>
            <v:group style="position:absolute;left:1512;top:2183;width:195;height:195" coordorigin="1512,2183" coordsize="195,195">
              <v:shape style="position:absolute;left:1512;top:2183;width:195;height:195" coordorigin="1512,2183" coordsize="195,195" path="m1512,2377l1706,2377,1706,2183,1512,2183,1512,2377xe" filled="false" stroked="true" strokeweight=".5pt" strokecolor="#007396">
                <v:path arrowok="t"/>
              </v:shape>
            </v:group>
            <v:group style="position:absolute;left:3928;top:2183;width:195;height:195" coordorigin="3928,2183" coordsize="195,195">
              <v:shape style="position:absolute;left:3928;top:2183;width:195;height:195" coordorigin="3928,2183" coordsize="195,195" path="m3928,2377l4122,2377,4122,2183,3928,2183,3928,2377xe" filled="true" fillcolor="#ffffff" stroked="false">
                <v:path arrowok="t"/>
                <v:fill type="solid"/>
              </v:shape>
            </v:group>
            <v:group style="position:absolute;left:3928;top:2183;width:195;height:195" coordorigin="3928,2183" coordsize="195,195">
              <v:shape style="position:absolute;left:3928;top:2183;width:195;height:195" coordorigin="3928,2183" coordsize="195,195" path="m3928,2377l4122,2377,4122,2183,3928,2183,3928,2377xe" filled="false" stroked="true" strokeweight=".5pt" strokecolor="#007396">
                <v:path arrowok="t"/>
              </v:shape>
            </v:group>
            <v:group style="position:absolute;left:6368;top:2183;width:195;height:195" coordorigin="6368,2183" coordsize="195,195">
              <v:shape style="position:absolute;left:6368;top:2183;width:195;height:195" coordorigin="6368,2183" coordsize="195,195" path="m6368,2377l6562,2377,6562,2183,6368,2183,6368,2377xe" filled="true" fillcolor="#ffffff" stroked="false">
                <v:path arrowok="t"/>
                <v:fill type="solid"/>
              </v:shape>
            </v:group>
            <v:group style="position:absolute;left:6368;top:2183;width:195;height:195" coordorigin="6368,2183" coordsize="195,195">
              <v:shape style="position:absolute;left:6368;top:2183;width:195;height:195" coordorigin="6368,2183" coordsize="195,195" path="m6368,2377l6562,2377,6562,2183,6368,2183,6368,2377xe" filled="false" stroked="true" strokeweight=".5pt" strokecolor="#007396">
                <v:path arrowok="t"/>
              </v:shape>
            </v:group>
            <v:group style="position:absolute;left:8808;top:2183;width:195;height:195" coordorigin="8808,2183" coordsize="195,195">
              <v:shape style="position:absolute;left:8808;top:2183;width:195;height:195" coordorigin="8808,2183" coordsize="195,195" path="m8808,2377l9002,2377,9002,2183,8808,2183,8808,2377xe" filled="true" fillcolor="#ffffff" stroked="false">
                <v:path arrowok="t"/>
                <v:fill type="solid"/>
              </v:shape>
            </v:group>
            <v:group style="position:absolute;left:8808;top:2183;width:195;height:195" coordorigin="8808,2183" coordsize="195,195">
              <v:shape style="position:absolute;left:8808;top:2183;width:195;height:195" coordorigin="8808,2183" coordsize="195,195" path="m8808,2377l9002,2377,9002,2183,8808,2183,8808,2377xe" filled="false" stroked="true" strokeweight=".5pt" strokecolor="#007396">
                <v:path arrowok="t"/>
              </v:shape>
            </v:group>
            <v:group style="position:absolute;left:1512;top:2854;width:195;height:195" coordorigin="1512,2854" coordsize="195,195">
              <v:shape style="position:absolute;left:1512;top:2854;width:195;height:195" coordorigin="1512,2854" coordsize="195,195" path="m1512,3048l1706,3048,1706,2854,1512,2854,1512,3048xe" filled="true" fillcolor="#ffffff" stroked="false">
                <v:path arrowok="t"/>
                <v:fill type="solid"/>
              </v:shape>
            </v:group>
            <v:group style="position:absolute;left:1512;top:2854;width:195;height:195" coordorigin="1512,2854" coordsize="195,195">
              <v:shape style="position:absolute;left:1512;top:2854;width:195;height:195" coordorigin="1512,2854" coordsize="195,195" path="m1512,3048l1706,3048,1706,2854,1512,2854,1512,3048xe" filled="false" stroked="true" strokeweight=".5pt" strokecolor="#007396">
                <v:path arrowok="t"/>
              </v:shape>
            </v:group>
            <v:group style="position:absolute;left:3928;top:2854;width:195;height:195" coordorigin="3928,2854" coordsize="195,195">
              <v:shape style="position:absolute;left:3928;top:2854;width:195;height:195" coordorigin="3928,2854" coordsize="195,195" path="m3928,3048l4122,3048,4122,2854,3928,2854,3928,3048xe" filled="true" fillcolor="#ffffff" stroked="false">
                <v:path arrowok="t"/>
                <v:fill type="solid"/>
              </v:shape>
            </v:group>
            <v:group style="position:absolute;left:3928;top:2854;width:195;height:195" coordorigin="3928,2854" coordsize="195,195">
              <v:shape style="position:absolute;left:3928;top:2854;width:195;height:195" coordorigin="3928,2854" coordsize="195,195" path="m3928,3048l4122,3048,4122,2854,3928,2854,3928,3048xe" filled="false" stroked="true" strokeweight=".5pt" strokecolor="#007396">
                <v:path arrowok="t"/>
              </v:shape>
            </v:group>
            <v:group style="position:absolute;left:6368;top:2854;width:195;height:195" coordorigin="6368,2854" coordsize="195,195">
              <v:shape style="position:absolute;left:6368;top:2854;width:195;height:195" coordorigin="6368,2854" coordsize="195,195" path="m6368,3048l6562,3048,6562,2854,6368,2854,6368,3048xe" filled="true" fillcolor="#ffffff" stroked="false">
                <v:path arrowok="t"/>
                <v:fill type="solid"/>
              </v:shape>
            </v:group>
            <v:group style="position:absolute;left:6368;top:2854;width:195;height:195" coordorigin="6368,2854" coordsize="195,195">
              <v:shape style="position:absolute;left:6368;top:2854;width:195;height:195" coordorigin="6368,2854" coordsize="195,195" path="m6368,3048l6562,3048,6562,2854,6368,2854,6368,3048xe" filled="false" stroked="true" strokeweight=".5pt" strokecolor="#007396">
                <v:path arrowok="t"/>
              </v:shape>
            </v:group>
            <v:group style="position:absolute;left:8808;top:2854;width:195;height:195" coordorigin="8808,2854" coordsize="195,195">
              <v:shape style="position:absolute;left:8808;top:2854;width:195;height:195" coordorigin="8808,2854" coordsize="195,195" path="m8808,3048l9002,3048,9002,2854,8808,2854,8808,3048xe" filled="true" fillcolor="#ffffff" stroked="false">
                <v:path arrowok="t"/>
                <v:fill type="solid"/>
              </v:shape>
            </v:group>
            <v:group style="position:absolute;left:8808;top:2854;width:195;height:195" coordorigin="8808,2854" coordsize="195,195">
              <v:shape style="position:absolute;left:8808;top:2854;width:195;height:195" coordorigin="8808,2854" coordsize="195,195" path="m8808,3048l9002,3048,9002,2854,8808,2854,8808,3048xe" filled="false" stroked="true" strokeweight=".5pt" strokecolor="#007396">
                <v:path arrowok="t"/>
              </v:shape>
            </v:group>
            <v:group style="position:absolute;left:1512;top:3765;width:195;height:195" coordorigin="1512,3765" coordsize="195,195">
              <v:shape style="position:absolute;left:1512;top:3765;width:195;height:195" coordorigin="1512,3765" coordsize="195,195" path="m1512,3959l1706,3959,1706,3765,1512,3765,1512,3959xe" filled="true" fillcolor="#ffffff" stroked="false">
                <v:path arrowok="t"/>
                <v:fill type="solid"/>
              </v:shape>
            </v:group>
            <v:group style="position:absolute;left:1512;top:3765;width:195;height:195" coordorigin="1512,3765" coordsize="195,195">
              <v:shape style="position:absolute;left:1512;top:3765;width:195;height:195" coordorigin="1512,3765" coordsize="195,195" path="m1512,3959l1706,3959,1706,3765,1512,3765,1512,3959xe" filled="false" stroked="true" strokeweight=".5pt" strokecolor="#007396">
                <v:path arrowok="t"/>
              </v:shape>
            </v:group>
            <v:group style="position:absolute;left:3928;top:3765;width:195;height:195" coordorigin="3928,3765" coordsize="195,195">
              <v:shape style="position:absolute;left:3928;top:3765;width:195;height:195" coordorigin="3928,3765" coordsize="195,195" path="m3928,3959l4122,3959,4122,3765,3928,3765,3928,3959xe" filled="true" fillcolor="#ffffff" stroked="false">
                <v:path arrowok="t"/>
                <v:fill type="solid"/>
              </v:shape>
            </v:group>
            <v:group style="position:absolute;left:3928;top:3765;width:195;height:195" coordorigin="3928,3765" coordsize="195,195">
              <v:shape style="position:absolute;left:3928;top:3765;width:195;height:195" coordorigin="3928,3765" coordsize="195,195" path="m3928,3959l4122,3959,4122,3765,3928,3765,3928,3959xe" filled="false" stroked="true" strokeweight=".5pt" strokecolor="#007396">
                <v:path arrowok="t"/>
              </v:shape>
            </v:group>
            <v:group style="position:absolute;left:6368;top:3765;width:195;height:195" coordorigin="6368,3765" coordsize="195,195">
              <v:shape style="position:absolute;left:6368;top:3765;width:195;height:195" coordorigin="6368,3765" coordsize="195,195" path="m6368,3959l6562,3959,6562,3765,6368,3765,6368,3959xe" filled="true" fillcolor="#ffffff" stroked="false">
                <v:path arrowok="t"/>
                <v:fill type="solid"/>
              </v:shape>
            </v:group>
            <v:group style="position:absolute;left:6368;top:3765;width:195;height:195" coordorigin="6368,3765" coordsize="195,195">
              <v:shape style="position:absolute;left:6368;top:3765;width:195;height:195" coordorigin="6368,3765" coordsize="195,195" path="m6368,3959l6562,3959,6562,3765,6368,3765,6368,3959xe" filled="false" stroked="true" strokeweight=".5pt" strokecolor="#007396">
                <v:path arrowok="t"/>
              </v:shape>
            </v:group>
            <v:group style="position:absolute;left:8808;top:3765;width:195;height:195" coordorigin="8808,3765" coordsize="195,195">
              <v:shape style="position:absolute;left:8808;top:3765;width:195;height:195" coordorigin="8808,3765" coordsize="195,195" path="m8808,3959l9002,3959,9002,3765,8808,3765,8808,3959xe" filled="true" fillcolor="#ffffff" stroked="false">
                <v:path arrowok="t"/>
                <v:fill type="solid"/>
              </v:shape>
            </v:group>
            <v:group style="position:absolute;left:8808;top:3765;width:195;height:195" coordorigin="8808,3765" coordsize="195,195">
              <v:shape style="position:absolute;left:8808;top:3765;width:195;height:195" coordorigin="8808,3765" coordsize="195,195" path="m8808,3959l9002,3959,9002,3765,8808,3765,8808,3959xe" filled="false" stroked="true" strokeweight=".5pt" strokecolor="#007396">
                <v:path arrowok="t"/>
              </v:shape>
            </v:group>
            <v:group style="position:absolute;left:1512;top:4985;width:195;height:195" coordorigin="1512,4985" coordsize="195,195">
              <v:shape style="position:absolute;left:1512;top:4985;width:195;height:195" coordorigin="1512,4985" coordsize="195,195" path="m1512,5179l1706,5179,1706,4985,1512,4985,1512,5179xe" filled="true" fillcolor="#ffffff" stroked="false">
                <v:path arrowok="t"/>
                <v:fill type="solid"/>
              </v:shape>
            </v:group>
            <v:group style="position:absolute;left:1512;top:4985;width:195;height:195" coordorigin="1512,4985" coordsize="195,195">
              <v:shape style="position:absolute;left:1512;top:4985;width:195;height:195" coordorigin="1512,4985" coordsize="195,195" path="m1512,5179l1706,5179,1706,4985,1512,4985,1512,5179xe" filled="false" stroked="true" strokeweight=".5pt" strokecolor="#007396">
                <v:path arrowok="t"/>
              </v:shape>
            </v:group>
            <v:group style="position:absolute;left:3928;top:4985;width:195;height:195" coordorigin="3928,4985" coordsize="195,195">
              <v:shape style="position:absolute;left:3928;top:4985;width:195;height:195" coordorigin="3928,4985" coordsize="195,195" path="m3928,5179l4122,5179,4122,4985,3928,4985,3928,5179xe" filled="true" fillcolor="#ffffff" stroked="false">
                <v:path arrowok="t"/>
                <v:fill type="solid"/>
              </v:shape>
            </v:group>
            <v:group style="position:absolute;left:3928;top:4985;width:195;height:195" coordorigin="3928,4985" coordsize="195,195">
              <v:shape style="position:absolute;left:3928;top:4985;width:195;height:195" coordorigin="3928,4985" coordsize="195,195" path="m3928,5179l4122,5179,4122,4985,3928,4985,3928,5179xe" filled="false" stroked="true" strokeweight=".5pt" strokecolor="#007396">
                <v:path arrowok="t"/>
              </v:shape>
            </v:group>
            <v:group style="position:absolute;left:6368;top:4985;width:195;height:195" coordorigin="6368,4985" coordsize="195,195">
              <v:shape style="position:absolute;left:6368;top:4985;width:195;height:195" coordorigin="6368,4985" coordsize="195,195" path="m6368,5179l6562,5179,6562,4985,6368,4985,6368,5179xe" filled="true" fillcolor="#ffffff" stroked="false">
                <v:path arrowok="t"/>
                <v:fill type="solid"/>
              </v:shape>
            </v:group>
            <v:group style="position:absolute;left:6368;top:4985;width:195;height:195" coordorigin="6368,4985" coordsize="195,195">
              <v:shape style="position:absolute;left:6368;top:4985;width:195;height:195" coordorigin="6368,4985" coordsize="195,195" path="m6368,5179l6562,5179,6562,4985,6368,4985,6368,5179xe" filled="false" stroked="true" strokeweight=".5pt" strokecolor="#007396">
                <v:path arrowok="t"/>
              </v:shape>
            </v:group>
            <v:group style="position:absolute;left:8808;top:4985;width:195;height:195" coordorigin="8808,4985" coordsize="195,195">
              <v:shape style="position:absolute;left:8808;top:4985;width:195;height:195" coordorigin="8808,4985" coordsize="195,195" path="m8808,5179l9002,5179,9002,4985,8808,4985,8808,5179xe" filled="true" fillcolor="#ffffff" stroked="false">
                <v:path arrowok="t"/>
                <v:fill type="solid"/>
              </v:shape>
            </v:group>
            <v:group style="position:absolute;left:8808;top:4985;width:195;height:195" coordorigin="8808,4985" coordsize="195,195">
              <v:shape style="position:absolute;left:8808;top:4985;width:195;height:195" coordorigin="8808,4985" coordsize="195,195" path="m8808,5179l9002,5179,9002,4985,8808,4985,8808,5179xe" filled="false" stroked="true" strokeweight=".5pt" strokecolor="#007396">
                <v:path arrowok="t"/>
              </v:shape>
            </v:group>
            <v:group style="position:absolute;left:1512;top:6266;width:195;height:195" coordorigin="1512,6266" coordsize="195,195">
              <v:shape style="position:absolute;left:1512;top:6266;width:195;height:195" coordorigin="1512,6266" coordsize="195,195" path="m1512,6460l1706,6460,1706,6266,1512,6266,1512,6460xe" filled="true" fillcolor="#ffffff" stroked="false">
                <v:path arrowok="t"/>
                <v:fill type="solid"/>
              </v:shape>
            </v:group>
            <v:group style="position:absolute;left:1512;top:6266;width:195;height:195" coordorigin="1512,6266" coordsize="195,195">
              <v:shape style="position:absolute;left:1512;top:6266;width:195;height:195" coordorigin="1512,6266" coordsize="195,195" path="m1512,6460l1706,6460,1706,6266,1512,6266,1512,6460xe" filled="false" stroked="true" strokeweight=".5pt" strokecolor="#007396">
                <v:path arrowok="t"/>
              </v:shape>
            </v:group>
            <v:group style="position:absolute;left:3928;top:6266;width:195;height:195" coordorigin="3928,6266" coordsize="195,195">
              <v:shape style="position:absolute;left:3928;top:6266;width:195;height:195" coordorigin="3928,6266" coordsize="195,195" path="m3928,6460l4122,6460,4122,6266,3928,6266,3928,6460xe" filled="true" fillcolor="#ffffff" stroked="false">
                <v:path arrowok="t"/>
                <v:fill type="solid"/>
              </v:shape>
            </v:group>
            <v:group style="position:absolute;left:3928;top:6266;width:195;height:195" coordorigin="3928,6266" coordsize="195,195">
              <v:shape style="position:absolute;left:3928;top:6266;width:195;height:195" coordorigin="3928,6266" coordsize="195,195" path="m3928,6460l4122,6460,4122,6266,3928,6266,3928,6460xe" filled="false" stroked="true" strokeweight=".5pt" strokecolor="#007396">
                <v:path arrowok="t"/>
              </v:shape>
            </v:group>
            <v:group style="position:absolute;left:6368;top:6266;width:195;height:195" coordorigin="6368,6266" coordsize="195,195">
              <v:shape style="position:absolute;left:6368;top:6266;width:195;height:195" coordorigin="6368,6266" coordsize="195,195" path="m6368,6460l6562,6460,6562,6266,6368,6266,6368,6460xe" filled="true" fillcolor="#ffffff" stroked="false">
                <v:path arrowok="t"/>
                <v:fill type="solid"/>
              </v:shape>
            </v:group>
            <v:group style="position:absolute;left:6368;top:6266;width:195;height:195" coordorigin="6368,6266" coordsize="195,195">
              <v:shape style="position:absolute;left:6368;top:6266;width:195;height:195" coordorigin="6368,6266" coordsize="195,195" path="m6368,6460l6562,6460,6562,6266,6368,6266,6368,6460xe" filled="false" stroked="true" strokeweight=".5pt" strokecolor="#007396">
                <v:path arrowok="t"/>
              </v:shape>
            </v:group>
            <v:group style="position:absolute;left:8808;top:6266;width:195;height:195" coordorigin="8808,6266" coordsize="195,195">
              <v:shape style="position:absolute;left:8808;top:6266;width:195;height:195" coordorigin="8808,6266" coordsize="195,195" path="m8808,6460l9002,6460,9002,6266,8808,6266,8808,6460xe" filled="true" fillcolor="#ffffff" stroked="false">
                <v:path arrowok="t"/>
                <v:fill type="solid"/>
              </v:shape>
            </v:group>
            <v:group style="position:absolute;left:8808;top:6266;width:195;height:195" coordorigin="8808,6266" coordsize="195,195">
              <v:shape style="position:absolute;left:8808;top:6266;width:195;height:195" coordorigin="8808,6266" coordsize="195,195" path="m8808,6460l9002,6460,9002,6266,8808,6266,8808,6460xe" filled="false" stroked="true" strokeweight=".5pt" strokecolor="#007396">
                <v:path arrowok="t"/>
              </v:shape>
            </v:group>
            <v:group style="position:absolute;left:1496;top:10183;width:195;height:195" coordorigin="1496,10183" coordsize="195,195">
              <v:shape style="position:absolute;left:1496;top:10183;width:195;height:195" coordorigin="1496,10183" coordsize="195,195" path="m1496,10377l1691,10377,1691,10183,1496,10183,1496,10377xe" filled="true" fillcolor="#ffffff" stroked="false">
                <v:path arrowok="t"/>
                <v:fill type="solid"/>
              </v:shape>
            </v:group>
            <v:group style="position:absolute;left:1496;top:10183;width:195;height:195" coordorigin="1496,10183" coordsize="195,195">
              <v:shape style="position:absolute;left:1496;top:10183;width:195;height:195" coordorigin="1496,10183" coordsize="195,195" path="m1496,10377l1691,10377,1691,10183,1496,10183,1496,10377xe" filled="false" stroked="true" strokeweight=".5pt" strokecolor="#007396">
                <v:path arrowok="t"/>
              </v:shape>
            </v:group>
            <v:group style="position:absolute;left:3319;top:10183;width:195;height:195" coordorigin="3319,10183" coordsize="195,195">
              <v:shape style="position:absolute;left:3319;top:10183;width:195;height:195" coordorigin="3319,10183" coordsize="195,195" path="m3319,10377l3513,10377,3513,10183,3319,10183,3319,10377xe" filled="true" fillcolor="#ffffff" stroked="false">
                <v:path arrowok="t"/>
                <v:fill type="solid"/>
              </v:shape>
            </v:group>
            <v:group style="position:absolute;left:3319;top:10183;width:195;height:195" coordorigin="3319,10183" coordsize="195,195">
              <v:shape style="position:absolute;left:3319;top:10183;width:195;height:195" coordorigin="3319,10183" coordsize="195,195" path="m3319,10377l3513,10377,3513,10183,3319,10183,3319,10377xe" filled="false" stroked="true" strokeweight=".5pt" strokecolor="#007396">
                <v:path arrowok="t"/>
              </v:shape>
            </v:group>
            <v:group style="position:absolute;left:1496;top:11190;width:195;height:195" coordorigin="1496,11190" coordsize="195,195">
              <v:shape style="position:absolute;left:1496;top:11190;width:195;height:195" coordorigin="1496,11190" coordsize="195,195" path="m1496,11384l1691,11384,1691,11190,1496,11190,1496,11384xe" filled="true" fillcolor="#ffffff" stroked="false">
                <v:path arrowok="t"/>
                <v:fill type="solid"/>
              </v:shape>
            </v:group>
            <v:group style="position:absolute;left:1496;top:11190;width:195;height:195" coordorigin="1496,11190" coordsize="195,195">
              <v:shape style="position:absolute;left:1496;top:11190;width:195;height:195" coordorigin="1496,11190" coordsize="195,195" path="m1496,11384l1691,11384,1691,11190,1496,11190,1496,11384xe" filled="false" stroked="true" strokeweight=".5pt" strokecolor="#007396">
                <v:path arrowok="t"/>
              </v:shape>
            </v:group>
            <v:group style="position:absolute;left:3319;top:11190;width:195;height:195" coordorigin="3319,11190" coordsize="195,195">
              <v:shape style="position:absolute;left:3319;top:11190;width:195;height:195" coordorigin="3319,11190" coordsize="195,195" path="m3319,11384l3513,11384,3513,11190,3319,11190,3319,11384xe" filled="true" fillcolor="#ffffff" stroked="false">
                <v:path arrowok="t"/>
                <v:fill type="solid"/>
              </v:shape>
            </v:group>
            <v:group style="position:absolute;left:3319;top:11190;width:195;height:195" coordorigin="3319,11190" coordsize="195,195">
              <v:shape style="position:absolute;left:3319;top:11190;width:195;height:195" coordorigin="3319,11190" coordsize="195,195" path="m3319,11384l3513,11384,3513,11190,3319,11190,3319,11384xe" filled="false" stroked="true" strokeweight=".5pt" strokecolor="#007396">
                <v:path arrowok="t"/>
              </v:shape>
            </v:group>
            <v:group style="position:absolute;left:5259;top:11190;width:195;height:195" coordorigin="5259,11190" coordsize="195,195">
              <v:shape style="position:absolute;left:5259;top:11190;width:195;height:195" coordorigin="5259,11190" coordsize="195,195" path="m5259,11384l5453,11384,5453,11190,5259,11190,5259,11384xe" filled="true" fillcolor="#ffffff" stroked="false">
                <v:path arrowok="t"/>
                <v:fill type="solid"/>
              </v:shape>
            </v:group>
            <v:group style="position:absolute;left:5259;top:11190;width:195;height:195" coordorigin="5259,11190" coordsize="195,195">
              <v:shape style="position:absolute;left:5259;top:11190;width:195;height:195" coordorigin="5259,11190" coordsize="195,195" path="m5259,11384l5453,11384,5453,11190,5259,11190,5259,11384xe" filled="false" stroked="true" strokeweight=".5pt" strokecolor="#007396">
                <v:path arrowok="t"/>
              </v:shape>
            </v:group>
            <v:group style="position:absolute;left:1399;top:12310;width:195;height:195" coordorigin="1399,12310" coordsize="195,195">
              <v:shape style="position:absolute;left:1399;top:12310;width:195;height:195" coordorigin="1399,12310" coordsize="195,195" path="m1399,12504l1593,12504,1593,12310,1399,12310,1399,12504xe" filled="true" fillcolor="#ffffff" stroked="false">
                <v:path arrowok="t"/>
                <v:fill type="solid"/>
              </v:shape>
            </v:group>
            <v:group style="position:absolute;left:1399;top:12310;width:195;height:195" coordorigin="1399,12310" coordsize="195,195">
              <v:shape style="position:absolute;left:1399;top:12310;width:195;height:195" coordorigin="1399,12310" coordsize="195,195" path="m1399,12504l1593,12504,1593,12310,1399,12310,1399,12504xe" filled="false" stroked="true" strokeweight=".5pt" strokecolor="#007396">
                <v:path arrowok="t"/>
              </v:shape>
            </v:group>
            <v:group style="position:absolute;left:3368;top:12310;width:195;height:195" coordorigin="3368,12310" coordsize="195,195">
              <v:shape style="position:absolute;left:3368;top:12310;width:195;height:195" coordorigin="3368,12310" coordsize="195,195" path="m3368,12504l3562,12504,3562,12310,3368,12310,3368,12504xe" filled="true" fillcolor="#ffffff" stroked="false">
                <v:path arrowok="t"/>
                <v:fill type="solid"/>
              </v:shape>
            </v:group>
            <v:group style="position:absolute;left:3368;top:12310;width:195;height:195" coordorigin="3368,12310" coordsize="195,195">
              <v:shape style="position:absolute;left:3368;top:12310;width:195;height:195" coordorigin="3368,12310" coordsize="195,195" path="m3368,12504l3562,12504,3562,12310,3368,12310,3368,12504xe" filled="false" stroked="true" strokeweight=".5pt" strokecolor="#007396">
                <v:path arrowok="t"/>
              </v:shape>
            </v:group>
            <v:group style="position:absolute;left:5259;top:12310;width:195;height:195" coordorigin="5259,12310" coordsize="195,195">
              <v:shape style="position:absolute;left:5259;top:12310;width:195;height:195" coordorigin="5259,12310" coordsize="195,195" path="m5259,12504l5453,12504,5453,12310,5259,12310,5259,12504xe" filled="true" fillcolor="#ffffff" stroked="false">
                <v:path arrowok="t"/>
                <v:fill type="solid"/>
              </v:shape>
            </v:group>
            <v:group style="position:absolute;left:5259;top:12310;width:195;height:195" coordorigin="5259,12310" coordsize="195,195">
              <v:shape style="position:absolute;left:5259;top:12310;width:195;height:195" coordorigin="5259,12310" coordsize="195,195" path="m5259,12504l5453,12504,5453,12310,5259,12310,5259,12504xe" filled="false" stroked="true" strokeweight=".5pt" strokecolor="#007396">
                <v:path arrowok="t"/>
              </v:shape>
            </v:group>
            <v:group style="position:absolute;left:1399;top:12684;width:195;height:195" coordorigin="1399,12684" coordsize="195,195">
              <v:shape style="position:absolute;left:1399;top:12684;width:195;height:195" coordorigin="1399,12684" coordsize="195,195" path="m1399,12878l1593,12878,1593,12684,1399,12684,1399,12878xe" filled="true" fillcolor="#ffffff" stroked="false">
                <v:path arrowok="t"/>
                <v:fill type="solid"/>
              </v:shape>
            </v:group>
            <v:group style="position:absolute;left:1399;top:12684;width:195;height:195" coordorigin="1399,12684" coordsize="195,195">
              <v:shape style="position:absolute;left:1399;top:12684;width:195;height:195" coordorigin="1399,12684" coordsize="195,195" path="m1399,12878l1593,12878,1593,12684,1399,12684,1399,12878xe" filled="false" stroked="true" strokeweight=".5pt" strokecolor="#007396">
                <v:path arrowok="t"/>
              </v:shape>
            </v:group>
            <v:group style="position:absolute;left:3735;top:1253;width:2;height:6679" coordorigin="3735,1253" coordsize="2,6679">
              <v:shape style="position:absolute;left:3735;top:1253;width:2;height:6679" coordorigin="3735,1253" coordsize="0,6679" path="m3735,1253l3735,7931e" filled="false" stroked="true" strokeweight=".5pt" strokecolor="#5c92af">
                <v:path arrowok="t"/>
              </v:shape>
            </v:group>
            <v:group style="position:absolute;left:6190;top:1295;width:2;height:6637" coordorigin="6190,1295" coordsize="2,6637">
              <v:shape style="position:absolute;left:6190;top:1295;width:2;height:6637" coordorigin="6190,1295" coordsize="0,6637" path="m6190,1295l6190,7931e" filled="false" stroked="true" strokeweight=".5pt" strokecolor="#5c92af">
                <v:path arrowok="t"/>
              </v:shape>
            </v:group>
            <v:group style="position:absolute;left:8644;top:1295;width:2;height:6637" coordorigin="8644,1295" coordsize="2,6637">
              <v:shape style="position:absolute;left:8644;top:1295;width:2;height:6637" coordorigin="8644,1295" coordsize="0,6637" path="m8644,1295l8644,7931e" filled="false" stroked="true" strokeweight=".5pt" strokecolor="#5c92af">
                <v:path arrowok="t"/>
              </v:shape>
            </v:group>
            <v:group style="position:absolute;left:1134;top:8210;width:9789;height:2" coordorigin="1134,8210" coordsize="9789,2">
              <v:shape style="position:absolute;left:1134;top:8210;width:9789;height:2" coordorigin="1134,8210" coordsize="9789,0" path="m1134,8210l10923,8210e" filled="false" stroked="true" strokeweight="1pt" strokecolor="#c4d7da">
                <v:path arrowok="t"/>
              </v:shape>
            </v:group>
            <v:group style="position:absolute;left:1134;top:9081;width:9789;height:2" coordorigin="1134,9081" coordsize="9789,2">
              <v:shape style="position:absolute;left:1134;top:9081;width:9789;height:2" coordorigin="1134,9081" coordsize="9789,0" path="m1134,9081l10923,9081e" filled="false" stroked="true" strokeweight="1pt" strokecolor="#c4d7da">
                <v:path arrowok="t"/>
              </v:shape>
            </v:group>
            <v:group style="position:absolute;left:1134;top:10621;width:9789;height:2" coordorigin="1134,10621" coordsize="9789,2">
              <v:shape style="position:absolute;left:1134;top:10621;width:9789;height:2" coordorigin="1134,10621" coordsize="9789,0" path="m1134,10621l10923,10621e" filled="false" stroked="true" strokeweight="1pt" strokecolor="#c4d7da">
                <v:path arrowok="t"/>
              </v:shape>
            </v:group>
            <v:group style="position:absolute;left:1134;top:11712;width:9789;height:2" coordorigin="1134,11712" coordsize="9789,2">
              <v:shape style="position:absolute;left:1134;top:11712;width:9789;height:2" coordorigin="1134,11712" coordsize="9789,0" path="m1134,11712l10923,11712e" filled="false" stroked="true" strokeweight="1pt" strokecolor="#c4d7da">
                <v:path arrowok="t"/>
              </v:shape>
            </v:group>
            <v:group style="position:absolute;left:1134;top:13199;width:9789;height:2" coordorigin="1134,13199" coordsize="9789,2">
              <v:shape style="position:absolute;left:1134;top:13199;width:9789;height:2" coordorigin="1134,13199" coordsize="9789,0" path="m1134,13199l10923,13199e" filled="false" stroked="true" strokeweight="1pt" strokecolor="#c4d7da">
                <v:path arrowok="t"/>
              </v:shape>
            </v:group>
            <v:group style="position:absolute;left:0;top:0;width:11901;height:284" coordorigin="0,0" coordsize="11901,284">
              <v:shape style="position:absolute;left:0;top:0;width:11901;height:284" coordorigin="0,0" coordsize="11901,284" path="m0,283l11901,283,11901,0,0,0,0,283xe" filled="true" fillcolor="#007396" stroked="false">
                <v:path arrowok="t"/>
                <v:fill type="solid"/>
              </v:shape>
            </v:group>
            <v:group style="position:absolute;left:5;top:292;width:11901;height:114" coordorigin="5,292" coordsize="11901,114">
              <v:shape style="position:absolute;left:5;top:292;width:11901;height:114" coordorigin="5,292" coordsize="11901,114" path="m5,405l11906,405,11906,292,5,292,5,405xe" filled="true" fillcolor="#84a8c0" stroked="false">
                <v:path arrowok="t"/>
                <v:fill type="solid"/>
              </v:shape>
            </v:group>
            <w10:wrap type="none"/>
          </v:group>
        </w:pict>
      </w:r>
      <w:r>
        <w:rPr>
          <w:color w:val="231F20"/>
          <w:w w:val="110"/>
        </w:rPr>
        <w:t>Company/Organisation: </w:t>
      </w:r>
      <w:r>
        <w:rPr>
          <w:color w:val="231F20"/>
          <w:spacing w:val="40"/>
          <w:w w:val="110"/>
        </w:rPr>
        <w:t> </w:t>
      </w:r>
      <w:r>
        <w:rPr>
          <w:color w:val="939598"/>
          <w:w w:val="110"/>
        </w:rPr>
        <w:t>......................................................................</w:t>
      </w:r>
      <w:r>
        <w:rPr>
          <w:color w:val="000000"/>
        </w:rPr>
      </w:r>
    </w:p>
    <w:p>
      <w:pPr>
        <w:spacing w:line="240" w:lineRule="auto" w:before="6"/>
        <w:rPr>
          <w:rFonts w:ascii="Calibri" w:hAnsi="Calibri" w:cs="Calibri" w:eastAsia="Calibri"/>
          <w:sz w:val="12"/>
          <w:szCs w:val="12"/>
        </w:rPr>
      </w:pPr>
    </w:p>
    <w:p>
      <w:pPr>
        <w:pStyle w:val="BodyText"/>
        <w:spacing w:line="240" w:lineRule="auto"/>
        <w:ind w:left="1133" w:right="0"/>
        <w:jc w:val="left"/>
      </w:pPr>
      <w:r>
        <w:rPr>
          <w:color w:val="231F20"/>
          <w:spacing w:val="-1"/>
          <w:w w:val="110"/>
        </w:rPr>
        <w:t>T</w:t>
      </w:r>
      <w:r>
        <w:rPr>
          <w:color w:val="231F20"/>
          <w:spacing w:val="-2"/>
          <w:w w:val="110"/>
        </w:rPr>
        <w:t>elephone:</w:t>
      </w:r>
      <w:r>
        <w:rPr>
          <w:color w:val="939598"/>
          <w:spacing w:val="-1"/>
          <w:w w:val="110"/>
        </w:rPr>
        <w:t>...........................................................................................</w:t>
      </w:r>
      <w:r>
        <w:rPr>
          <w:color w:val="000000"/>
        </w:rPr>
      </w:r>
    </w:p>
    <w:p>
      <w:pPr>
        <w:spacing w:line="240" w:lineRule="auto" w:before="6"/>
        <w:rPr>
          <w:rFonts w:ascii="Calibri" w:hAnsi="Calibri" w:cs="Calibri" w:eastAsia="Calibri"/>
          <w:sz w:val="12"/>
          <w:szCs w:val="12"/>
        </w:rPr>
      </w:pPr>
    </w:p>
    <w:p>
      <w:pPr>
        <w:pStyle w:val="BodyText"/>
        <w:spacing w:line="240" w:lineRule="auto"/>
        <w:ind w:left="1133" w:right="0"/>
        <w:jc w:val="left"/>
      </w:pPr>
      <w:r>
        <w:rPr>
          <w:color w:val="231F20"/>
          <w:w w:val="110"/>
        </w:rPr>
        <w:t>Email:  </w:t>
      </w:r>
      <w:r>
        <w:rPr>
          <w:color w:val="231F20"/>
          <w:spacing w:val="18"/>
          <w:w w:val="110"/>
        </w:rPr>
        <w:t> </w:t>
      </w:r>
      <w:r>
        <w:rPr>
          <w:color w:val="939598"/>
          <w:w w:val="110"/>
        </w:rPr>
        <w:t>..................................................................................................</w:t>
      </w:r>
      <w:r>
        <w:rPr>
          <w:color w:val="000000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  <w:r>
        <w:rPr/>
        <w:br w:type="column"/>
      </w:r>
      <w:r>
        <w:rPr>
          <w:rFonts w:ascii="Calibri"/>
          <w:sz w:val="16"/>
        </w:rPr>
      </w:r>
    </w:p>
    <w:p>
      <w:pPr>
        <w:spacing w:line="240" w:lineRule="auto" w:before="6"/>
        <w:rPr>
          <w:rFonts w:ascii="Calibri" w:hAnsi="Calibri" w:cs="Calibri" w:eastAsia="Calibri"/>
          <w:sz w:val="17"/>
          <w:szCs w:val="17"/>
        </w:rPr>
      </w:pPr>
    </w:p>
    <w:p>
      <w:pPr>
        <w:pStyle w:val="BodyText"/>
        <w:spacing w:line="240" w:lineRule="auto"/>
        <w:ind w:left="945" w:right="0"/>
        <w:jc w:val="left"/>
      </w:pPr>
      <w:r>
        <w:rPr>
          <w:color w:val="2280A2"/>
          <w:w w:val="105"/>
        </w:rPr>
        <w:t>E:</w:t>
      </w:r>
      <w:r>
        <w:rPr>
          <w:color w:val="2280A2"/>
          <w:spacing w:val="5"/>
          <w:w w:val="105"/>
        </w:rPr>
        <w:t> </w:t>
      </w:r>
      <w:hyperlink r:id="rId8">
        <w:r>
          <w:rPr>
            <w:color w:val="2280A2"/>
            <w:w w:val="105"/>
          </w:rPr>
          <w:t>info@securedtransactionslawreformproject.org</w:t>
        </w:r>
        <w:r>
          <w:rPr>
            <w:color w:val="000000"/>
          </w:rPr>
        </w:r>
      </w:hyperlink>
    </w:p>
    <w:p>
      <w:pPr>
        <w:spacing w:line="240" w:lineRule="auto" w:before="10"/>
        <w:rPr>
          <w:rFonts w:ascii="Calibri" w:hAnsi="Calibri" w:cs="Calibri" w:eastAsia="Calibri"/>
          <w:sz w:val="15"/>
          <w:szCs w:val="15"/>
        </w:rPr>
      </w:pPr>
    </w:p>
    <w:p>
      <w:pPr>
        <w:pStyle w:val="Heading2"/>
        <w:spacing w:line="240" w:lineRule="auto"/>
        <w:ind w:left="945" w:right="0"/>
        <w:jc w:val="left"/>
        <w:rPr>
          <w:b w:val="0"/>
          <w:bCs w:val="0"/>
        </w:rPr>
      </w:pPr>
      <w:hyperlink r:id="rId7">
        <w:r>
          <w:rPr>
            <w:color w:val="2280A2"/>
            <w:spacing w:val="-1"/>
          </w:rPr>
          <w:t>www.securedtransactionslawreformproject.org</w:t>
        </w:r>
        <w:r>
          <w:rPr>
            <w:b w:val="0"/>
            <w:color w:val="000000"/>
          </w:rPr>
        </w:r>
      </w:hyperlink>
    </w:p>
    <w:sectPr>
      <w:type w:val="continuous"/>
      <w:pgSz w:w="11910" w:h="16840"/>
      <w:pgMar w:top="0" w:bottom="0" w:left="0" w:right="0"/>
      <w:cols w:num="2" w:equalWidth="0">
        <w:col w:w="6404" w:space="40"/>
        <w:col w:w="5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nion Pro">
    <w:altName w:val="Minion Pro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Georgia">
    <w:altName w:val="Georgia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ooper Std Black">
    <w:altName w:val="Cooper Std Black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0pt;margin-top:830.272034pt;width:595.3pt;height:11.65pt;mso-position-horizontal-relative:page;mso-position-vertical-relative:page;z-index:-777" coordorigin="0,16605" coordsize="11906,233">
          <v:shape style="position:absolute;left:0;top:16605;width:11906;height:233" coordorigin="0,16605" coordsize="11906,233" path="m0,16838l11906,16838,11906,16605,0,16605,0,16838xe" filled="true" fillcolor="#007396" stroked="false">
            <v:path arrowok="t"/>
            <v:fill type="solid"/>
          </v:shape>
          <w10:wrap type="none"/>
        </v:group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393" w:hanging="260"/>
        <w:jc w:val="left"/>
      </w:pPr>
      <w:rPr>
        <w:rFonts w:hint="default" w:ascii="Cooper Std Black" w:hAnsi="Cooper Std Black" w:eastAsia="Cooper Std Black"/>
        <w:b/>
        <w:bCs/>
        <w:color w:val="231F20"/>
        <w:sz w:val="17"/>
        <w:szCs w:val="17"/>
      </w:rPr>
    </w:lvl>
    <w:lvl w:ilvl="1">
      <w:start w:val="1"/>
      <w:numFmt w:val="lowerLetter"/>
      <w:lvlText w:val="%2."/>
      <w:lvlJc w:val="left"/>
      <w:pPr>
        <w:ind w:left="2293" w:hanging="281"/>
        <w:jc w:val="left"/>
      </w:pPr>
      <w:rPr>
        <w:rFonts w:hint="default" w:ascii="Calibri" w:hAnsi="Calibri" w:eastAsia="Calibri"/>
        <w:color w:val="231F20"/>
        <w:w w:val="107"/>
        <w:sz w:val="17"/>
        <w:szCs w:val="17"/>
      </w:rPr>
    </w:lvl>
    <w:lvl w:ilvl="2">
      <w:start w:val="1"/>
      <w:numFmt w:val="bullet"/>
      <w:lvlText w:val="•"/>
      <w:lvlJc w:val="left"/>
      <w:pPr>
        <w:ind w:left="3361" w:hanging="28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429" w:hanging="28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497" w:hanging="28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565" w:hanging="28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633" w:hanging="28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701" w:hanging="28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769" w:hanging="28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695"/>
    </w:pPr>
    <w:rPr>
      <w:rFonts w:ascii="Calibri" w:hAnsi="Calibri" w:eastAsia="Calibri"/>
      <w:sz w:val="17"/>
      <w:szCs w:val="17"/>
    </w:rPr>
  </w:style>
  <w:style w:styleId="Heading1" w:type="paragraph">
    <w:name w:val="Heading 1"/>
    <w:basedOn w:val="Normal"/>
    <w:uiPriority w:val="1"/>
    <w:qFormat/>
    <w:pPr>
      <w:ind w:left="384"/>
      <w:outlineLvl w:val="1"/>
    </w:pPr>
    <w:rPr>
      <w:rFonts w:ascii="Minion Pro" w:hAnsi="Minion Pro" w:eastAsia="Minion Pro"/>
      <w:sz w:val="24"/>
      <w:szCs w:val="24"/>
    </w:rPr>
  </w:style>
  <w:style w:styleId="Heading2" w:type="paragraph">
    <w:name w:val="Heading 2"/>
    <w:basedOn w:val="Normal"/>
    <w:uiPriority w:val="1"/>
    <w:qFormat/>
    <w:pPr>
      <w:ind w:left="1133"/>
      <w:outlineLvl w:val="2"/>
    </w:pPr>
    <w:rPr>
      <w:rFonts w:ascii="Trebuchet MS" w:hAnsi="Trebuchet MS" w:eastAsia="Trebuchet MS"/>
      <w:b/>
      <w:bCs/>
      <w:sz w:val="17"/>
      <w:szCs w:val="1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footer" Target="footer1.xml"/><Relationship Id="rId7" Type="http://schemas.openxmlformats.org/officeDocument/2006/relationships/hyperlink" Target="http://www.securedtransactionslawreformproject.org/" TargetMode="External"/><Relationship Id="rId8" Type="http://schemas.openxmlformats.org/officeDocument/2006/relationships/hyperlink" Target="mailto:info@securedtransactionslawreformproject.org" TargetMode="External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2014-05-09T14:38:15Z</dcterms:created>
  <dcterms:modified xsi:type="dcterms:W3CDTF">2014-05-09T14:38:15Z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2014-05-02T00:00:00Z</vt:filetime>
  </property>
  <property fmtid="{D5CDD505-2E9C-101B-9397-08002B2CF9AE}" pid="3" name="LastSaved">
    <vt:filetime>2014-05-09T00:00:00Z</vt:filetime>
  </property>
</Properties>
</file>